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B45A7" w14:textId="30C7EBED" w:rsidR="009C1AB1" w:rsidRDefault="007F2E0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CC2D45" wp14:editId="38E92A98">
                <wp:simplePos x="0" y="0"/>
                <wp:positionH relativeFrom="page">
                  <wp:posOffset>457200</wp:posOffset>
                </wp:positionH>
                <wp:positionV relativeFrom="page">
                  <wp:posOffset>6330315</wp:posOffset>
                </wp:positionV>
                <wp:extent cx="2587625" cy="870585"/>
                <wp:effectExtent l="0" t="0" r="0" b="18415"/>
                <wp:wrapTight wrapText="bothSides">
                  <wp:wrapPolygon edited="0">
                    <wp:start x="212" y="0"/>
                    <wp:lineTo x="212" y="21427"/>
                    <wp:lineTo x="21202" y="21427"/>
                    <wp:lineTo x="21202" y="0"/>
                    <wp:lineTo x="212" y="0"/>
                  </wp:wrapPolygon>
                </wp:wrapTight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56107" w14:textId="77777777" w:rsidR="0037369A" w:rsidRDefault="0037369A" w:rsidP="007F2E0F">
                            <w:pPr>
                              <w:jc w:val="center"/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</w:pPr>
                          </w:p>
                          <w:p w14:paraId="749F6D9C" w14:textId="0806CB2C" w:rsidR="0037369A" w:rsidRPr="007F2E0F" w:rsidRDefault="0037369A" w:rsidP="007F2E0F">
                            <w:pPr>
                              <w:jc w:val="center"/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 xml:space="preserve">#107, </w:t>
                            </w:r>
                            <w:proofErr w:type="spellStart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sreet</w:t>
                            </w:r>
                            <w:proofErr w:type="spellEnd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 xml:space="preserve"> 80, </w:t>
                            </w:r>
                            <w:proofErr w:type="spellStart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Sras</w:t>
                            </w:r>
                            <w:proofErr w:type="spellEnd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Chork</w:t>
                            </w:r>
                            <w:proofErr w:type="spellEnd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 xml:space="preserve"> Comune</w:t>
                            </w:r>
                            <w:r w:rsidRPr="007F2E0F"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33CEB1E" w14:textId="168AEA9E" w:rsidR="0037369A" w:rsidRPr="007F2E0F" w:rsidRDefault="0037369A" w:rsidP="007F2E0F">
                            <w:pPr>
                              <w:jc w:val="center"/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 xml:space="preserve"> Penh </w:t>
                            </w:r>
                            <w:proofErr w:type="spellStart"/>
                            <w:r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District</w:t>
                            </w:r>
                            <w:proofErr w:type="spellEnd"/>
                            <w:r w:rsidRPr="007F2E0F"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, Phnom Penh City,</w:t>
                            </w:r>
                          </w:p>
                          <w:p w14:paraId="6BC51B53" w14:textId="731491AC" w:rsidR="0037369A" w:rsidRDefault="0037369A" w:rsidP="007F2E0F">
                            <w:pPr>
                              <w:pStyle w:val="ContactDetails"/>
                            </w:pPr>
                            <w:r w:rsidRPr="007F2E0F">
                              <w:rPr>
                                <w:color w:val="808080" w:themeColor="accent4"/>
                                <w:sz w:val="20"/>
                                <w:szCs w:val="20"/>
                              </w:rPr>
                              <w:t>CAMBODIA</w:t>
                            </w:r>
                            <w:r w:rsidRPr="001478D0"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36pt;margin-top:498.45pt;width:203.75pt;height:68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" filled="f" stroked="f">
                <v:textbox inset=",0,,0">
                  <w:txbxContent>
                    <w:p w14:paraId="77256107" w14:textId="77777777" w:rsidR="0037369A" w:rsidRDefault="0037369A" w:rsidP="007F2E0F">
                      <w:pPr>
                        <w:jc w:val="center"/>
                        <w:rPr>
                          <w:color w:val="808080" w:themeColor="accent4"/>
                          <w:sz w:val="20"/>
                          <w:szCs w:val="20"/>
                        </w:rPr>
                      </w:pPr>
                    </w:p>
                    <w:p w14:paraId="749F6D9C" w14:textId="0806CB2C" w:rsidR="0037369A" w:rsidRPr="007F2E0F" w:rsidRDefault="0037369A" w:rsidP="007F2E0F">
                      <w:pPr>
                        <w:jc w:val="center"/>
                        <w:rPr>
                          <w:color w:val="808080" w:themeColor="accent4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 xml:space="preserve">#107, </w:t>
                      </w:r>
                      <w:proofErr w:type="spellStart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>sreet</w:t>
                      </w:r>
                      <w:proofErr w:type="spellEnd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 xml:space="preserve"> 80, </w:t>
                      </w:r>
                      <w:proofErr w:type="spellStart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>Sras</w:t>
                      </w:r>
                      <w:proofErr w:type="spellEnd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>Chork</w:t>
                      </w:r>
                      <w:proofErr w:type="spellEnd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 xml:space="preserve"> Comune</w:t>
                      </w:r>
                      <w:r w:rsidRPr="007F2E0F">
                        <w:rPr>
                          <w:color w:val="808080" w:themeColor="accent4"/>
                          <w:sz w:val="20"/>
                          <w:szCs w:val="20"/>
                        </w:rPr>
                        <w:t>,</w:t>
                      </w:r>
                    </w:p>
                    <w:p w14:paraId="233CEB1E" w14:textId="168AEA9E" w:rsidR="0037369A" w:rsidRPr="007F2E0F" w:rsidRDefault="0037369A" w:rsidP="007F2E0F">
                      <w:pPr>
                        <w:jc w:val="center"/>
                        <w:rPr>
                          <w:color w:val="808080" w:themeColor="accent4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>Daun</w:t>
                      </w:r>
                      <w:proofErr w:type="spellEnd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 xml:space="preserve"> Penh </w:t>
                      </w:r>
                      <w:proofErr w:type="spellStart"/>
                      <w:r>
                        <w:rPr>
                          <w:color w:val="808080" w:themeColor="accent4"/>
                          <w:sz w:val="20"/>
                          <w:szCs w:val="20"/>
                        </w:rPr>
                        <w:t>District</w:t>
                      </w:r>
                      <w:proofErr w:type="spellEnd"/>
                      <w:r w:rsidRPr="007F2E0F">
                        <w:rPr>
                          <w:color w:val="808080" w:themeColor="accent4"/>
                          <w:sz w:val="20"/>
                          <w:szCs w:val="20"/>
                        </w:rPr>
                        <w:t>, Phnom Penh City,</w:t>
                      </w:r>
                    </w:p>
                    <w:p w14:paraId="6BC51B53" w14:textId="731491AC" w:rsidR="0037369A" w:rsidRDefault="0037369A" w:rsidP="007F2E0F">
                      <w:pPr>
                        <w:pStyle w:val="ContactDetails"/>
                      </w:pPr>
                      <w:r w:rsidRPr="007F2E0F">
                        <w:rPr>
                          <w:color w:val="808080" w:themeColor="accent4"/>
                          <w:sz w:val="20"/>
                          <w:szCs w:val="20"/>
                        </w:rPr>
                        <w:t>CAMBODIA</w:t>
                      </w:r>
                      <w:r w:rsidRPr="001478D0">
                        <w:br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39496C7" wp14:editId="56527AED">
                <wp:simplePos x="0" y="0"/>
                <wp:positionH relativeFrom="page">
                  <wp:posOffset>457200</wp:posOffset>
                </wp:positionH>
                <wp:positionV relativeFrom="page">
                  <wp:posOffset>6114415</wp:posOffset>
                </wp:positionV>
                <wp:extent cx="2686050" cy="311785"/>
                <wp:effectExtent l="0" t="0" r="0" b="18415"/>
                <wp:wrapTight wrapText="bothSides">
                  <wp:wrapPolygon edited="0">
                    <wp:start x="204" y="0"/>
                    <wp:lineTo x="204" y="21116"/>
                    <wp:lineTo x="21243" y="21116"/>
                    <wp:lineTo x="21243" y="0"/>
                    <wp:lineTo x="204" y="0"/>
                  </wp:wrapPolygon>
                </wp:wrapTight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40FA24" w14:textId="6413E827" w:rsidR="0037369A" w:rsidRPr="007F2E0F" w:rsidRDefault="0037369A" w:rsidP="007F2E0F">
                            <w:pPr>
                              <w:pStyle w:val="Pidipagina"/>
                              <w:rPr>
                                <w:color w:val="8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F2E0F">
                              <w:rPr>
                                <w:color w:val="800000"/>
                                <w:sz w:val="20"/>
                                <w:szCs w:val="20"/>
                              </w:rPr>
                              <w:t>N.A.C.A</w:t>
                            </w:r>
                            <w:proofErr w:type="gramEnd"/>
                            <w:r w:rsidRPr="007F2E0F">
                              <w:rPr>
                                <w:color w:val="800000"/>
                                <w:sz w:val="20"/>
                                <w:szCs w:val="20"/>
                              </w:rPr>
                              <w:t xml:space="preserve"> “National Action Culture </w:t>
                            </w:r>
                            <w:proofErr w:type="spellStart"/>
                            <w:r w:rsidRPr="007F2E0F">
                              <w:rPr>
                                <w:color w:val="800000"/>
                                <w:sz w:val="20"/>
                                <w:szCs w:val="20"/>
                              </w:rPr>
                              <w:t>Association</w:t>
                            </w:r>
                            <w:proofErr w:type="spellEnd"/>
                            <w:r>
                              <w:rPr>
                                <w:color w:val="80000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36pt;margin-top:481.45pt;width:211.5pt;height:24.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" o:allowincell="f" filled="f" stroked="f">
                <v:textbox inset=",0,,0">
                  <w:txbxContent>
                    <w:p w14:paraId="6140FA24" w14:textId="6413E827" w:rsidR="0037369A" w:rsidRPr="007F2E0F" w:rsidRDefault="0037369A" w:rsidP="007F2E0F">
                      <w:pPr>
                        <w:pStyle w:val="Pidipagina"/>
                        <w:rPr>
                          <w:color w:val="800000"/>
                          <w:sz w:val="20"/>
                          <w:szCs w:val="20"/>
                        </w:rPr>
                      </w:pPr>
                      <w:proofErr w:type="gramStart"/>
                      <w:r w:rsidRPr="007F2E0F">
                        <w:rPr>
                          <w:color w:val="800000"/>
                          <w:sz w:val="20"/>
                          <w:szCs w:val="20"/>
                        </w:rPr>
                        <w:t>N.A.C.A</w:t>
                      </w:r>
                      <w:proofErr w:type="gramEnd"/>
                      <w:r w:rsidRPr="007F2E0F">
                        <w:rPr>
                          <w:color w:val="800000"/>
                          <w:sz w:val="20"/>
                          <w:szCs w:val="20"/>
                        </w:rPr>
                        <w:t xml:space="preserve"> “National Action Culture </w:t>
                      </w:r>
                      <w:proofErr w:type="spellStart"/>
                      <w:r w:rsidRPr="007F2E0F">
                        <w:rPr>
                          <w:color w:val="800000"/>
                          <w:sz w:val="20"/>
                          <w:szCs w:val="20"/>
                        </w:rPr>
                        <w:t>Association</w:t>
                      </w:r>
                      <w:proofErr w:type="spellEnd"/>
                      <w:r>
                        <w:rPr>
                          <w:color w:val="800000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BBCBA" wp14:editId="7F068A00">
                <wp:simplePos x="0" y="0"/>
                <wp:positionH relativeFrom="page">
                  <wp:posOffset>3735070</wp:posOffset>
                </wp:positionH>
                <wp:positionV relativeFrom="page">
                  <wp:posOffset>6444615</wp:posOffset>
                </wp:positionV>
                <wp:extent cx="2587625" cy="870585"/>
                <wp:effectExtent l="0" t="0" r="0" b="18415"/>
                <wp:wrapTight wrapText="bothSides">
                  <wp:wrapPolygon edited="0">
                    <wp:start x="212" y="0"/>
                    <wp:lineTo x="212" y="21427"/>
                    <wp:lineTo x="21202" y="21427"/>
                    <wp:lineTo x="21202" y="0"/>
                    <wp:lineTo x="212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1FBC" w14:textId="544461CD" w:rsidR="0037369A" w:rsidRDefault="0037369A">
                            <w:pPr>
                              <w:pStyle w:val="ContactDetails"/>
                            </w:pPr>
                            <w:r>
                              <w:t>Numero di conto</w:t>
                            </w:r>
                            <w:r>
                              <w:br/>
                            </w:r>
                            <w:r>
                              <w:fldChar w:fldCharType="begin"/>
                            </w:r>
                            <w:r>
                              <w:instrText>PLACEHOLDER</w:instrText>
                            </w:r>
                            <w:r>
                              <w:fldChar w:fldCharType="begin"/>
                            </w:r>
                            <w:r>
                              <w:instrText>IF</w:instrText>
                            </w:r>
                            <w:r>
                              <w:fldChar w:fldCharType="begin"/>
                            </w:r>
                            <w:r>
                              <w:instrText>USERPROPERTY WorkCity</w:instrText>
                            </w:r>
                            <w:r>
                              <w:fldChar w:fldCharType="end"/>
                            </w:r>
                            <w:r>
                              <w:instrText>="" "[Città]"</w:instrText>
                            </w:r>
                            <w:r>
                              <w:fldChar w:fldCharType="begin"/>
                            </w:r>
                            <w:r>
                              <w:instrText>USERPROPERTY WorkCity</w:instrText>
                            </w:r>
                            <w:r>
                              <w:fldChar w:fldCharType="separate"/>
                            </w:r>
                            <w:r>
                              <w:instrText>Errore. Il segnalibro non è definito.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[Città]</w:instrText>
                            </w:r>
                            <w:r>
                              <w:fldChar w:fldCharType="end"/>
                            </w:r>
                            <w:r>
                              <w:instrText>\* MERGEFORMAT</w:instrText>
                            </w:r>
                            <w:r>
                              <w:fldChar w:fldCharType="separate"/>
                            </w:r>
                            <w:r w:rsidRPr="00996573">
                              <w:t>[Città]</w:t>
                            </w:r>
                            <w:r>
                              <w:fldChar w:fldCharType="end"/>
                            </w:r>
                            <w:r>
                              <w:t xml:space="preserve">, </w:t>
                            </w:r>
                            <w:r>
                              <w:fldChar w:fldCharType="begin"/>
                            </w:r>
                            <w:r>
                              <w:instrText>PLACEHOLDER</w:instrText>
                            </w:r>
                            <w:r>
                              <w:fldChar w:fldCharType="begin"/>
                            </w:r>
                            <w:r>
                              <w:instrText>IF</w:instrText>
                            </w:r>
                            <w:r>
                              <w:fldChar w:fldCharType="begin"/>
                            </w:r>
                            <w:r>
                              <w:instrText>USERPROPERTY WorkState</w:instrText>
                            </w:r>
                            <w:r>
                              <w:fldChar w:fldCharType="end"/>
                            </w:r>
                            <w:r>
                              <w:instrText>="" "[Provincia]"</w:instrText>
                            </w:r>
                            <w:r>
                              <w:fldChar w:fldCharType="begin"/>
                            </w:r>
                            <w:r>
                              <w:instrText>USERPROPERTY WorkState</w:instrText>
                            </w:r>
                            <w:r>
                              <w:fldChar w:fldCharType="separate"/>
                            </w:r>
                            <w:r>
                              <w:instrText>Errore. Il segnalibro non è definito.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[Provincia]</w:instrText>
                            </w:r>
                            <w:r>
                              <w:fldChar w:fldCharType="end"/>
                            </w:r>
                            <w:r>
                              <w:instrText>\* MERGEFORMAT</w:instrText>
                            </w:r>
                            <w:r>
                              <w:fldChar w:fldCharType="separate"/>
                            </w:r>
                            <w:r w:rsidRPr="00996573">
                              <w:t>[Provincia]</w:t>
                            </w: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PLACEHOLDER</w:instrText>
                            </w:r>
                            <w:r>
                              <w:fldChar w:fldCharType="begin"/>
                            </w:r>
                            <w:r>
                              <w:instrText>IF</w:instrText>
                            </w:r>
                            <w:r>
                              <w:fldChar w:fldCharType="begin"/>
                            </w:r>
                            <w:r>
                              <w:instrText>USERPROPERTY WorkZip</w:instrText>
                            </w:r>
                            <w:r>
                              <w:fldChar w:fldCharType="end"/>
                            </w:r>
                            <w:r>
                              <w:instrText>="" "[CAP]"</w:instrText>
                            </w:r>
                            <w:r>
                              <w:fldChar w:fldCharType="begin"/>
                            </w:r>
                            <w:r>
                              <w:instrText>USERPROPERTY WorkZip</w:instrText>
                            </w:r>
                            <w:r>
                              <w:fldChar w:fldCharType="separate"/>
                            </w:r>
                            <w:r>
                              <w:instrText>Errore. Il segnalibro non è definito.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[CAP]</w:instrText>
                            </w:r>
                            <w:r>
                              <w:fldChar w:fldCharType="end"/>
                            </w:r>
                            <w:r>
                              <w:instrText>\* MERGEFORMAT</w:instrText>
                            </w:r>
                            <w:r>
                              <w:fldChar w:fldCharType="separate"/>
                            </w:r>
                            <w:r w:rsidRPr="00996573">
                              <w:t>[CAP]</w:t>
                            </w:r>
                            <w:r>
                              <w:fldChar w:fldCharType="end"/>
                            </w:r>
                          </w:p>
                          <w:p w14:paraId="40B56DDA" w14:textId="77777777" w:rsidR="0037369A" w:rsidRDefault="0037369A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>PLACEHOLDER</w:instrText>
                            </w:r>
                            <w:r>
                              <w:fldChar w:fldCharType="begin"/>
                            </w:r>
                            <w:r>
                              <w:instrText>IF</w:instrText>
                            </w:r>
                            <w:r>
                              <w:fldChar w:fldCharType="begin"/>
                            </w:r>
                            <w:r>
                              <w:instrText>USERPROPERTY WorkWebPage</w:instrText>
                            </w:r>
                            <w:r>
                              <w:fldChar w:fldCharType="end"/>
                            </w:r>
                            <w:r>
                              <w:instrText>="" "[Indirizzo Web]"</w:instrText>
                            </w:r>
                            <w:r>
                              <w:fldChar w:fldCharType="begin"/>
                            </w:r>
                            <w:r>
                              <w:instrText>USERPROPERTY WorkWebPage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Errore. Il segnalibro non è definito.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[Indirizzo Web]</w:instrText>
                            </w:r>
                            <w:r>
                              <w:fldChar w:fldCharType="end"/>
                            </w:r>
                            <w:r>
                              <w:instrText>\* MERGEFORMAT</w:instrText>
                            </w:r>
                            <w:r>
                              <w:fldChar w:fldCharType="separate"/>
                            </w:r>
                            <w:r w:rsidRPr="00996573">
                              <w:t>[Indirizzo Web]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4.1pt;margin-top:507.45pt;width:203.75pt;height:68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" filled="f" stroked="f">
                <v:textbox inset=",0,,0">
                  <w:txbxContent>
                    <w:p w14:paraId="68131FBC" w14:textId="544461CD" w:rsidR="0037369A" w:rsidRDefault="0037369A">
                      <w:pPr>
                        <w:pStyle w:val="ContactDetails"/>
                      </w:pPr>
                      <w:r>
                        <w:t>Numero di conto</w:t>
                      </w:r>
                      <w:r>
                        <w:br/>
                      </w:r>
                      <w:r>
                        <w:fldChar w:fldCharType="begin"/>
                      </w:r>
                      <w:r>
                        <w:instrText>PLACEHOLDER</w:instrText>
                      </w:r>
                      <w:r>
                        <w:fldChar w:fldCharType="begin"/>
                      </w:r>
                      <w:r>
                        <w:instrText>IF</w:instrText>
                      </w:r>
                      <w:r>
                        <w:fldChar w:fldCharType="begin"/>
                      </w:r>
                      <w:r>
                        <w:instrText>USERPROPERTY WorkCity</w:instrText>
                      </w:r>
                      <w:r>
                        <w:fldChar w:fldCharType="end"/>
                      </w:r>
                      <w:r>
                        <w:instrText>="" "[Città]"</w:instrText>
                      </w:r>
                      <w:r>
                        <w:fldChar w:fldCharType="begin"/>
                      </w:r>
                      <w:r>
                        <w:instrText>USERPROPERTY WorkCity</w:instrText>
                      </w:r>
                      <w:r>
                        <w:fldChar w:fldCharType="separate"/>
                      </w:r>
                      <w:r>
                        <w:instrText>Errore. Il segnalibro non è definito.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[Città]</w:instrText>
                      </w:r>
                      <w:r>
                        <w:fldChar w:fldCharType="end"/>
                      </w:r>
                      <w:r>
                        <w:instrText>\* MERGEFORMAT</w:instrText>
                      </w:r>
                      <w:r>
                        <w:fldChar w:fldCharType="separate"/>
                      </w:r>
                      <w:r w:rsidRPr="00996573">
                        <w:t>[Città]</w:t>
                      </w:r>
                      <w:r>
                        <w:fldChar w:fldCharType="end"/>
                      </w:r>
                      <w:r>
                        <w:t xml:space="preserve">, </w:t>
                      </w:r>
                      <w:r>
                        <w:fldChar w:fldCharType="begin"/>
                      </w:r>
                      <w:r>
                        <w:instrText>PLACEHOLDER</w:instrText>
                      </w:r>
                      <w:r>
                        <w:fldChar w:fldCharType="begin"/>
                      </w:r>
                      <w:r>
                        <w:instrText>IF</w:instrText>
                      </w:r>
                      <w:r>
                        <w:fldChar w:fldCharType="begin"/>
                      </w:r>
                      <w:r>
                        <w:instrText>USERPROPERTY WorkState</w:instrText>
                      </w:r>
                      <w:r>
                        <w:fldChar w:fldCharType="end"/>
                      </w:r>
                      <w:r>
                        <w:instrText>="" "[Provincia]"</w:instrText>
                      </w:r>
                      <w:r>
                        <w:fldChar w:fldCharType="begin"/>
                      </w:r>
                      <w:r>
                        <w:instrText>USERPROPERTY WorkState</w:instrText>
                      </w:r>
                      <w:r>
                        <w:fldChar w:fldCharType="separate"/>
                      </w:r>
                      <w:r>
                        <w:instrText>Errore. Il segnalibro non è definito.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[Provincia]</w:instrText>
                      </w:r>
                      <w:r>
                        <w:fldChar w:fldCharType="end"/>
                      </w:r>
                      <w:r>
                        <w:instrText>\* MERGEFORMAT</w:instrText>
                      </w:r>
                      <w:r>
                        <w:fldChar w:fldCharType="separate"/>
                      </w:r>
                      <w:r w:rsidRPr="00996573">
                        <w:t>[Provincia]</w:t>
                      </w: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PLACEHOLDER</w:instrText>
                      </w:r>
                      <w:r>
                        <w:fldChar w:fldCharType="begin"/>
                      </w:r>
                      <w:r>
                        <w:instrText>IF</w:instrText>
                      </w:r>
                      <w:r>
                        <w:fldChar w:fldCharType="begin"/>
                      </w:r>
                      <w:r>
                        <w:instrText>USERPROPERTY WorkZip</w:instrText>
                      </w:r>
                      <w:r>
                        <w:fldChar w:fldCharType="end"/>
                      </w:r>
                      <w:r>
                        <w:instrText>="" "[CAP]"</w:instrText>
                      </w:r>
                      <w:r>
                        <w:fldChar w:fldCharType="begin"/>
                      </w:r>
                      <w:r>
                        <w:instrText>USERPROPERTY WorkZip</w:instrText>
                      </w:r>
                      <w:r>
                        <w:fldChar w:fldCharType="separate"/>
                      </w:r>
                      <w:r>
                        <w:instrText>Errore. Il segnalibro non è definito.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[CAP]</w:instrText>
                      </w:r>
                      <w:r>
                        <w:fldChar w:fldCharType="end"/>
                      </w:r>
                      <w:r>
                        <w:instrText>\* MERGEFORMAT</w:instrText>
                      </w:r>
                      <w:r>
                        <w:fldChar w:fldCharType="separate"/>
                      </w:r>
                      <w:r w:rsidRPr="00996573">
                        <w:t>[CAP]</w:t>
                      </w:r>
                      <w:r>
                        <w:fldChar w:fldCharType="end"/>
                      </w:r>
                    </w:p>
                    <w:p w14:paraId="40B56DDA" w14:textId="77777777" w:rsidR="0037369A" w:rsidRDefault="0037369A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>PLACEHOLDER</w:instrText>
                      </w:r>
                      <w:r>
                        <w:fldChar w:fldCharType="begin"/>
                      </w:r>
                      <w:r>
                        <w:instrText>IF</w:instrText>
                      </w:r>
                      <w:r>
                        <w:fldChar w:fldCharType="begin"/>
                      </w:r>
                      <w:r>
                        <w:instrText>USERPROPERTY WorkWebPage</w:instrText>
                      </w:r>
                      <w:r>
                        <w:fldChar w:fldCharType="end"/>
                      </w:r>
                      <w:r>
                        <w:instrText>="" "[Indirizzo Web]"</w:instrText>
                      </w:r>
                      <w:r>
                        <w:fldChar w:fldCharType="begin"/>
                      </w:r>
                      <w:r>
                        <w:instrText>USERPROPERTY WorkWebPage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Errore. Il segnalibro non è definito.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[Indirizzo Web]</w:instrText>
                      </w:r>
                      <w:r>
                        <w:fldChar w:fldCharType="end"/>
                      </w:r>
                      <w:r>
                        <w:instrText>\* MERGEFORMAT</w:instrText>
                      </w:r>
                      <w:r>
                        <w:fldChar w:fldCharType="separate"/>
                      </w:r>
                      <w:r w:rsidRPr="00996573">
                        <w:t>[Indirizzo Web]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26BF7">
        <w:rPr>
          <w:noProof/>
        </w:rPr>
        <w:drawing>
          <wp:anchor distT="0" distB="0" distL="114300" distR="114300" simplePos="0" relativeHeight="251680768" behindDoc="0" locked="0" layoutInCell="1" allowOverlap="1" wp14:anchorId="07826384" wp14:editId="431FA5FC">
            <wp:simplePos x="0" y="0"/>
            <wp:positionH relativeFrom="page">
              <wp:posOffset>4089400</wp:posOffset>
            </wp:positionH>
            <wp:positionV relativeFrom="page">
              <wp:posOffset>596265</wp:posOffset>
            </wp:positionV>
            <wp:extent cx="1940560" cy="1788160"/>
            <wp:effectExtent l="0" t="0" r="0" b="0"/>
            <wp:wrapThrough wrapText="bothSides">
              <wp:wrapPolygon edited="0">
                <wp:start x="7634" y="0"/>
                <wp:lineTo x="5372" y="614"/>
                <wp:lineTo x="848" y="3989"/>
                <wp:lineTo x="0" y="7670"/>
                <wp:lineTo x="0" y="15034"/>
                <wp:lineTo x="3675" y="19636"/>
                <wp:lineTo x="7068" y="21170"/>
                <wp:lineTo x="7634" y="21170"/>
                <wp:lineTo x="13571" y="21170"/>
                <wp:lineTo x="14136" y="21170"/>
                <wp:lineTo x="17529" y="19636"/>
                <wp:lineTo x="21204" y="15034"/>
                <wp:lineTo x="21204" y="7670"/>
                <wp:lineTo x="20639" y="3989"/>
                <wp:lineTo x="15550" y="614"/>
                <wp:lineTo x="13571" y="0"/>
                <wp:lineTo x="7634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ca-ok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2332" r="-1" b="6477"/>
                    <a:stretch/>
                  </pic:blipFill>
                  <pic:spPr bwMode="auto">
                    <a:xfrm>
                      <a:off x="0" y="0"/>
                      <a:ext cx="1940560" cy="17881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C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02826C" wp14:editId="256ACD61">
                <wp:simplePos x="0" y="0"/>
                <wp:positionH relativeFrom="page">
                  <wp:posOffset>7306310</wp:posOffset>
                </wp:positionH>
                <wp:positionV relativeFrom="page">
                  <wp:posOffset>787400</wp:posOffset>
                </wp:positionV>
                <wp:extent cx="2066290" cy="4563110"/>
                <wp:effectExtent l="0" t="0" r="0" b="8890"/>
                <wp:wrapThrough wrapText="bothSides">
                  <wp:wrapPolygon edited="0">
                    <wp:start x="266" y="0"/>
                    <wp:lineTo x="266" y="21522"/>
                    <wp:lineTo x="20976" y="21522"/>
                    <wp:lineTo x="20976" y="0"/>
                    <wp:lineTo x="266" y="0"/>
                  </wp:wrapPolygon>
                </wp:wrapThrough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456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B9D07" w14:textId="0AD18F4D" w:rsidR="0037369A" w:rsidRDefault="0037369A" w:rsidP="00443A2A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  <w:proofErr w:type="gramStart"/>
                            <w:r w:rsidRPr="00443A2A"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N.A.C.A</w:t>
                            </w:r>
                            <w:proofErr w:type="gramEnd"/>
                            <w:r w:rsidRPr="00443A2A"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43A2A"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Around</w:t>
                            </w:r>
                            <w:proofErr w:type="spellEnd"/>
                            <w:r w:rsidRPr="00443A2A"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 xml:space="preserve"> the World 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–</w:t>
                            </w:r>
                            <w:r w:rsidRPr="00443A2A"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 xml:space="preserve"> SPSE</w:t>
                            </w:r>
                          </w:p>
                          <w:p w14:paraId="05819CED" w14:textId="77777777" w:rsidR="0037369A" w:rsidRDefault="0037369A" w:rsidP="00443A2A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24733DA3" w14:textId="77777777" w:rsidR="0037369A" w:rsidRDefault="0037369A" w:rsidP="00443A2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41066AF" w14:textId="77777777" w:rsidR="0037369A" w:rsidRDefault="0037369A" w:rsidP="00443A2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4404AED" w14:textId="77777777" w:rsidR="0037369A" w:rsidRDefault="0037369A" w:rsidP="00443A2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541266" w14:textId="77777777" w:rsidR="0037369A" w:rsidRPr="00443A2A" w:rsidRDefault="0037369A" w:rsidP="00443A2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0930731" w14:textId="04A193C4" w:rsidR="0037369A" w:rsidRDefault="0037369A" w:rsidP="00443A2A">
                            <w:pPr>
                              <w:spacing w:line="312" w:lineRule="auto"/>
                              <w:ind w:firstLine="720"/>
                              <w:rPr>
                                <w:color w:val="FFFFFF" w:themeColor="background1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 xml:space="preserve">Laboratori didattici volti al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>fundraising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 xml:space="preserve"> per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>sostenere</w:t>
                            </w:r>
                            <w:proofErr w:type="gramEnd"/>
                          </w:p>
                          <w:p w14:paraId="46C0E740" w14:textId="45AE7F73" w:rsidR="0037369A" w:rsidRPr="00443A2A" w:rsidRDefault="0037369A" w:rsidP="00443A2A">
                            <w:pPr>
                              <w:spacing w:line="312" w:lineRule="auto"/>
                              <w:ind w:firstLine="720"/>
                              <w:rPr>
                                <w:color w:val="FFFFFF" w:themeColor="background1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>una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Cs w:val="36"/>
                              </w:rPr>
                              <w:t xml:space="preserve"> struttura educativa di Phnom Penh-Cambogia.</w:t>
                            </w:r>
                          </w:p>
                          <w:p w14:paraId="1E232EA3" w14:textId="77777777" w:rsidR="0037369A" w:rsidRPr="00443A2A" w:rsidRDefault="0037369A" w:rsidP="00443A2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480471E" w14:textId="77777777" w:rsidR="0037369A" w:rsidRPr="00443A2A" w:rsidRDefault="0037369A" w:rsidP="00443A2A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6" o:spid="_x0000_s1029" type="#_x0000_t202" style="position:absolute;margin-left:575.3pt;margin-top:62pt;width:162.7pt;height:359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" mv:complextextbox="1" filled="f" stroked="f">
                <v:textbox style="layout-flow:vertical;mso-layout-flow-alt:bottom-to-top">
                  <w:txbxContent>
                    <w:p w14:paraId="5F6B9D07" w14:textId="0AD18F4D" w:rsidR="0037369A" w:rsidRDefault="0037369A" w:rsidP="00443A2A">
                      <w:pPr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  <w:proofErr w:type="gramStart"/>
                      <w:r w:rsidRPr="00443A2A"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N.A.C.A</w:t>
                      </w:r>
                      <w:proofErr w:type="gramEnd"/>
                      <w:r w:rsidRPr="00443A2A"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proofErr w:type="spellStart"/>
                      <w:r w:rsidRPr="00443A2A"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Around</w:t>
                      </w:r>
                      <w:proofErr w:type="spellEnd"/>
                      <w:r w:rsidRPr="00443A2A"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 xml:space="preserve"> the World 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–</w:t>
                      </w:r>
                      <w:r w:rsidRPr="00443A2A"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 xml:space="preserve"> SPSE</w:t>
                      </w:r>
                    </w:p>
                    <w:p w14:paraId="05819CED" w14:textId="77777777" w:rsidR="0037369A" w:rsidRDefault="0037369A" w:rsidP="00443A2A">
                      <w:pPr>
                        <w:rPr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</w:p>
                    <w:p w14:paraId="24733DA3" w14:textId="77777777" w:rsidR="0037369A" w:rsidRDefault="0037369A" w:rsidP="00443A2A">
                      <w:pPr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14:paraId="741066AF" w14:textId="77777777" w:rsidR="0037369A" w:rsidRDefault="0037369A" w:rsidP="00443A2A">
                      <w:pPr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14:paraId="34404AED" w14:textId="77777777" w:rsidR="0037369A" w:rsidRDefault="0037369A" w:rsidP="00443A2A">
                      <w:pPr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14:paraId="59541266" w14:textId="77777777" w:rsidR="0037369A" w:rsidRPr="00443A2A" w:rsidRDefault="0037369A" w:rsidP="00443A2A">
                      <w:pPr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14:paraId="40930731" w14:textId="04A193C4" w:rsidR="0037369A" w:rsidRDefault="0037369A" w:rsidP="00443A2A">
                      <w:pPr>
                        <w:spacing w:line="312" w:lineRule="auto"/>
                        <w:ind w:firstLine="720"/>
                        <w:rPr>
                          <w:color w:val="FFFFFF" w:themeColor="background1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Cs w:val="36"/>
                        </w:rPr>
                        <w:t xml:space="preserve">Laboratori didattici volti al </w:t>
                      </w:r>
                      <w:proofErr w:type="spellStart"/>
                      <w:r>
                        <w:rPr>
                          <w:color w:val="FFFFFF" w:themeColor="background1"/>
                          <w:szCs w:val="36"/>
                        </w:rPr>
                        <w:t>fundraising</w:t>
                      </w:r>
                      <w:proofErr w:type="spellEnd"/>
                      <w:r>
                        <w:rPr>
                          <w:color w:val="FFFFFF" w:themeColor="background1"/>
                          <w:szCs w:val="36"/>
                        </w:rPr>
                        <w:t xml:space="preserve"> per </w:t>
                      </w:r>
                      <w:proofErr w:type="gramStart"/>
                      <w:r>
                        <w:rPr>
                          <w:color w:val="FFFFFF" w:themeColor="background1"/>
                          <w:szCs w:val="36"/>
                        </w:rPr>
                        <w:t>sostenere</w:t>
                      </w:r>
                      <w:proofErr w:type="gramEnd"/>
                    </w:p>
                    <w:p w14:paraId="46C0E740" w14:textId="45AE7F73" w:rsidR="0037369A" w:rsidRPr="00443A2A" w:rsidRDefault="0037369A" w:rsidP="00443A2A">
                      <w:pPr>
                        <w:spacing w:line="312" w:lineRule="auto"/>
                        <w:ind w:firstLine="720"/>
                        <w:rPr>
                          <w:color w:val="FFFFFF" w:themeColor="background1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Cs w:val="36"/>
                        </w:rPr>
                        <w:t xml:space="preserve">   </w:t>
                      </w:r>
                      <w:proofErr w:type="gramStart"/>
                      <w:r>
                        <w:rPr>
                          <w:color w:val="FFFFFF" w:themeColor="background1"/>
                          <w:szCs w:val="36"/>
                        </w:rPr>
                        <w:t>una</w:t>
                      </w:r>
                      <w:proofErr w:type="gramEnd"/>
                      <w:r>
                        <w:rPr>
                          <w:color w:val="FFFFFF" w:themeColor="background1"/>
                          <w:szCs w:val="36"/>
                        </w:rPr>
                        <w:t xml:space="preserve"> struttura educativa di Phnom Penh-Cambogia.</w:t>
                      </w:r>
                    </w:p>
                    <w:p w14:paraId="1E232EA3" w14:textId="77777777" w:rsidR="0037369A" w:rsidRPr="00443A2A" w:rsidRDefault="0037369A" w:rsidP="00443A2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480471E" w14:textId="77777777" w:rsidR="0037369A" w:rsidRPr="00443A2A" w:rsidRDefault="0037369A" w:rsidP="00443A2A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6CC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631BE00C" wp14:editId="1B6DA8F0">
                <wp:simplePos x="0" y="0"/>
                <wp:positionH relativeFrom="page">
                  <wp:posOffset>3870325</wp:posOffset>
                </wp:positionH>
                <wp:positionV relativeFrom="page">
                  <wp:posOffset>2519680</wp:posOffset>
                </wp:positionV>
                <wp:extent cx="2402205" cy="2881630"/>
                <wp:effectExtent l="0" t="0" r="0" b="13970"/>
                <wp:wrapTight wrapText="bothSides">
                  <wp:wrapPolygon edited="0">
                    <wp:start x="228" y="0"/>
                    <wp:lineTo x="228" y="21514"/>
                    <wp:lineTo x="21012" y="21514"/>
                    <wp:lineTo x="21012" y="0"/>
                    <wp:lineTo x="228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88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6335A0" w14:textId="0FEB66B8" w:rsidR="0037369A" w:rsidRPr="003A0099" w:rsidRDefault="0037369A">
                            <w:pPr>
                              <w:pStyle w:val="Corpodeltesto2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0099">
                              <w:rPr>
                                <w:sz w:val="28"/>
                                <w:szCs w:val="28"/>
                              </w:rPr>
                              <w:t>N.A.C.A</w:t>
                            </w:r>
                            <w:proofErr w:type="gramEnd"/>
                            <w:r w:rsidRPr="003A009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A0099">
                              <w:rPr>
                                <w:sz w:val="28"/>
                                <w:szCs w:val="28"/>
                              </w:rPr>
                              <w:t>Around</w:t>
                            </w:r>
                            <w:proofErr w:type="spellEnd"/>
                            <w:r w:rsidRPr="003A0099">
                              <w:rPr>
                                <w:sz w:val="28"/>
                                <w:szCs w:val="28"/>
                              </w:rPr>
                              <w:t xml:space="preserve"> the World</w:t>
                            </w:r>
                          </w:p>
                          <w:p w14:paraId="7C0D2718" w14:textId="77777777" w:rsidR="0037369A" w:rsidRPr="003A0099" w:rsidRDefault="0037369A" w:rsidP="002B6EB7">
                            <w:pPr>
                              <w:pStyle w:val="Corpodeltesto2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A0099">
                              <w:rPr>
                                <w:sz w:val="20"/>
                                <w:szCs w:val="20"/>
                              </w:rPr>
                              <w:t xml:space="preserve">Questo progetto mira a creare delle sinergie tra istituti situati a migliaia di chilometri di distanza. </w:t>
                            </w:r>
                          </w:p>
                          <w:p w14:paraId="1FA1C592" w14:textId="77777777" w:rsidR="0037369A" w:rsidRPr="003A0099" w:rsidRDefault="0037369A" w:rsidP="002B6EB7">
                            <w:pPr>
                              <w:pStyle w:val="Corpodeltesto2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3A0099">
                              <w:rPr>
                                <w:sz w:val="20"/>
                                <w:szCs w:val="20"/>
                              </w:rPr>
                              <w:t xml:space="preserve">La SPSE di Tenero propone dei laboratori didattici ai propri studenti, durante i quali i giovani sportivi possono cimentarsi in attività pratiche inerenti all’apprendistato che stanno svolgendo (contabilità, corrispondenza aziendale, PR, </w:t>
                            </w:r>
                            <w:proofErr w:type="spellStart"/>
                            <w:r w:rsidRPr="003A0099">
                              <w:rPr>
                                <w:sz w:val="20"/>
                                <w:szCs w:val="20"/>
                              </w:rPr>
                              <w:t>fundraising</w:t>
                            </w:r>
                            <w:proofErr w:type="spellEnd"/>
                            <w:r w:rsidRPr="003A0099">
                              <w:rPr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C2543A3" w14:textId="77777777" w:rsidR="0037369A" w:rsidRPr="003A0099" w:rsidRDefault="0037369A" w:rsidP="002B6EB7">
                            <w:pPr>
                              <w:pStyle w:val="Corpodeltesto2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A0099">
                              <w:rPr>
                                <w:sz w:val="20"/>
                                <w:szCs w:val="20"/>
                              </w:rPr>
                              <w:t>N.A.C.A</w:t>
                            </w:r>
                            <w:proofErr w:type="gramEnd"/>
                            <w:r w:rsidRPr="003A0099">
                              <w:rPr>
                                <w:sz w:val="20"/>
                                <w:szCs w:val="20"/>
                              </w:rPr>
                              <w:t xml:space="preserve"> fornisce le info necessarie a proporre i laboratori didattici. Funge da situazione nella quale gli studenti possono mettere alla prova le loro competenze.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04.75pt;margin-top:198.4pt;width:189.15pt;height:226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" mv:complextextbox="1" o:allowincell="f" filled="f" stroked="f">
                <v:textbox inset=",0,,0">
                  <w:txbxContent>
                    <w:p w14:paraId="5F6335A0" w14:textId="0FEB66B8" w:rsidR="0037369A" w:rsidRPr="003A0099" w:rsidRDefault="0037369A">
                      <w:pPr>
                        <w:pStyle w:val="Corpodeltesto2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3A0099">
                        <w:rPr>
                          <w:sz w:val="28"/>
                          <w:szCs w:val="28"/>
                        </w:rPr>
                        <w:t>N.A.C.A</w:t>
                      </w:r>
                      <w:proofErr w:type="gramEnd"/>
                      <w:r w:rsidRPr="003A009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A0099">
                        <w:rPr>
                          <w:sz w:val="28"/>
                          <w:szCs w:val="28"/>
                        </w:rPr>
                        <w:t>Around</w:t>
                      </w:r>
                      <w:proofErr w:type="spellEnd"/>
                      <w:r w:rsidRPr="003A0099">
                        <w:rPr>
                          <w:sz w:val="28"/>
                          <w:szCs w:val="28"/>
                        </w:rPr>
                        <w:t xml:space="preserve"> the World</w:t>
                      </w:r>
                    </w:p>
                    <w:p w14:paraId="7C0D2718" w14:textId="77777777" w:rsidR="0037369A" w:rsidRPr="003A0099" w:rsidRDefault="0037369A" w:rsidP="002B6EB7">
                      <w:pPr>
                        <w:pStyle w:val="Corpodeltesto2"/>
                        <w:jc w:val="left"/>
                        <w:rPr>
                          <w:sz w:val="20"/>
                          <w:szCs w:val="20"/>
                        </w:rPr>
                      </w:pPr>
                      <w:r w:rsidRPr="003A0099">
                        <w:rPr>
                          <w:sz w:val="20"/>
                          <w:szCs w:val="20"/>
                        </w:rPr>
                        <w:t xml:space="preserve">Questo progetto mira a creare delle sinergie tra istituti situati a migliaia di chilometri di distanza. </w:t>
                      </w:r>
                    </w:p>
                    <w:p w14:paraId="1FA1C592" w14:textId="77777777" w:rsidR="0037369A" w:rsidRPr="003A0099" w:rsidRDefault="0037369A" w:rsidP="002B6EB7">
                      <w:pPr>
                        <w:pStyle w:val="Corpodeltesto2"/>
                        <w:jc w:val="left"/>
                        <w:rPr>
                          <w:sz w:val="20"/>
                          <w:szCs w:val="20"/>
                        </w:rPr>
                      </w:pPr>
                      <w:r w:rsidRPr="003A0099">
                        <w:rPr>
                          <w:sz w:val="20"/>
                          <w:szCs w:val="20"/>
                        </w:rPr>
                        <w:t xml:space="preserve">La SPSE di Tenero propone dei laboratori didattici ai propri studenti, durante i quali i giovani sportivi possono cimentarsi in attività pratiche inerenti all’apprendistato che stanno svolgendo (contabilità, corrispondenza aziendale, PR, </w:t>
                      </w:r>
                      <w:proofErr w:type="spellStart"/>
                      <w:r w:rsidRPr="003A0099">
                        <w:rPr>
                          <w:sz w:val="20"/>
                          <w:szCs w:val="20"/>
                        </w:rPr>
                        <w:t>fundraising</w:t>
                      </w:r>
                      <w:proofErr w:type="spellEnd"/>
                      <w:r w:rsidRPr="003A0099">
                        <w:rPr>
                          <w:sz w:val="20"/>
                          <w:szCs w:val="20"/>
                        </w:rPr>
                        <w:t>).</w:t>
                      </w:r>
                    </w:p>
                    <w:p w14:paraId="1C2543A3" w14:textId="77777777" w:rsidR="0037369A" w:rsidRPr="003A0099" w:rsidRDefault="0037369A" w:rsidP="002B6EB7">
                      <w:pPr>
                        <w:pStyle w:val="Corpodeltesto2"/>
                        <w:jc w:val="left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3A0099">
                        <w:rPr>
                          <w:sz w:val="20"/>
                          <w:szCs w:val="20"/>
                        </w:rPr>
                        <w:t>N.A.C.A</w:t>
                      </w:r>
                      <w:proofErr w:type="gramEnd"/>
                      <w:r w:rsidRPr="003A0099">
                        <w:rPr>
                          <w:sz w:val="20"/>
                          <w:szCs w:val="20"/>
                        </w:rPr>
                        <w:t xml:space="preserve"> fornisce le info necessarie a proporre i laboratori didattici. Funge da situazione nella quale gli studenti possono mettere alla prova le loro competenze.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02F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23F9C56C" wp14:editId="71EBF9E7">
                <wp:simplePos x="0" y="0"/>
                <wp:positionH relativeFrom="page">
                  <wp:posOffset>584200</wp:posOffset>
                </wp:positionH>
                <wp:positionV relativeFrom="page">
                  <wp:posOffset>1075055</wp:posOffset>
                </wp:positionV>
                <wp:extent cx="2336800" cy="3089910"/>
                <wp:effectExtent l="0" t="0" r="0" b="8890"/>
                <wp:wrapTight wrapText="bothSides">
                  <wp:wrapPolygon edited="0">
                    <wp:start x="235" y="0"/>
                    <wp:lineTo x="235" y="21485"/>
                    <wp:lineTo x="21130" y="21485"/>
                    <wp:lineTo x="21130" y="0"/>
                    <wp:lineTo x="235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08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E0D7EC7" w14:textId="77777777" w:rsidR="0037369A" w:rsidRPr="002B6EB7" w:rsidRDefault="0037369A" w:rsidP="00996573">
                            <w:pPr>
                              <w:spacing w:line="312" w:lineRule="auto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B6EB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N.A.C.A</w:t>
                            </w:r>
                            <w:proofErr w:type="gramEnd"/>
                            <w:r w:rsidRPr="002B6EB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struttura educativa di Phnom Penh, sostiene bambini provenienti da famiglie particolarmente disagiate o orfani, dando loro un tetto, cibo, vestiti, assistenza sanitaria e un accesso regolare alla scuola. C’è una particolare attenzione verso l’insegnamento dell’inglese: lingua di vitale importanza per il futuro.</w:t>
                            </w:r>
                          </w:p>
                          <w:p w14:paraId="76C584A3" w14:textId="77777777" w:rsidR="0037369A" w:rsidRPr="002B6EB7" w:rsidRDefault="0037369A" w:rsidP="00996573">
                            <w:pPr>
                              <w:spacing w:line="312" w:lineRule="auto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6EB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Il secondo punto fondamentale della missione educativa di </w:t>
                            </w:r>
                            <w:proofErr w:type="gramStart"/>
                            <w:r w:rsidRPr="002B6EB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N.A.C.A</w:t>
                            </w:r>
                            <w:proofErr w:type="gramEnd"/>
                            <w:r w:rsidRPr="002B6EB7"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consiste nell’insegnare danza tradizionale e contemporanea, assieme a musica cambogiana e teatro.</w:t>
                            </w:r>
                          </w:p>
                          <w:p w14:paraId="127E5415" w14:textId="77777777" w:rsidR="0037369A" w:rsidRPr="002B6EB7" w:rsidRDefault="0037369A" w:rsidP="00996573">
                            <w:pPr>
                              <w:pStyle w:val="Corpodeltesto2"/>
                              <w:jc w:val="left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46pt;margin-top:84.65pt;width:184pt;height:243.3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" mv:complextextbox="1" o:allowincell="f" filled="f" stroked="f">
                <v:textbox inset=",0,,0">
                  <w:txbxContent>
                    <w:p w14:paraId="4E0D7EC7" w14:textId="77777777" w:rsidR="0037369A" w:rsidRPr="002B6EB7" w:rsidRDefault="0037369A" w:rsidP="00996573">
                      <w:pPr>
                        <w:spacing w:line="312" w:lineRule="auto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2B6EB7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>N.A.C.A</w:t>
                      </w:r>
                      <w:proofErr w:type="gramEnd"/>
                      <w:r w:rsidRPr="002B6EB7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>, struttura educativa di Phnom Penh, sostiene bambini provenienti da famiglie particolarmente disagiate o orfani, dando loro un tetto, cibo, vestiti, assistenza sanitaria e un accesso regolare alla scuola. C’è una particolare attenzione verso l’insegnamento dell’inglese: lingua di vitale importanza per il futuro.</w:t>
                      </w:r>
                    </w:p>
                    <w:p w14:paraId="76C584A3" w14:textId="77777777" w:rsidR="0037369A" w:rsidRPr="002B6EB7" w:rsidRDefault="0037369A" w:rsidP="00996573">
                      <w:pPr>
                        <w:spacing w:line="312" w:lineRule="auto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6EB7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 xml:space="preserve">Il secondo punto fondamentale della missione educativa di </w:t>
                      </w:r>
                      <w:proofErr w:type="gramStart"/>
                      <w:r w:rsidRPr="002B6EB7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>N.A.C.A</w:t>
                      </w:r>
                      <w:proofErr w:type="gramEnd"/>
                      <w:r w:rsidRPr="002B6EB7"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  <w:t xml:space="preserve"> consiste nell’insegnare danza tradizionale e contemporanea, assieme a musica cambogiana e teatro.</w:t>
                      </w:r>
                    </w:p>
                    <w:p w14:paraId="127E5415" w14:textId="77777777" w:rsidR="0037369A" w:rsidRPr="002B6EB7" w:rsidRDefault="0037369A" w:rsidP="00996573">
                      <w:pPr>
                        <w:pStyle w:val="Corpodeltesto2"/>
                        <w:jc w:val="left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701DF">
        <w:rPr>
          <w:noProof/>
        </w:rPr>
        <w:drawing>
          <wp:anchor distT="0" distB="0" distL="114300" distR="114300" simplePos="0" relativeHeight="251645951" behindDoc="0" locked="0" layoutInCell="1" allowOverlap="1" wp14:anchorId="4775A346" wp14:editId="07463F49">
            <wp:simplePos x="0" y="0"/>
            <wp:positionH relativeFrom="page">
              <wp:posOffset>820420</wp:posOffset>
            </wp:positionH>
            <wp:positionV relativeFrom="page">
              <wp:posOffset>3991610</wp:posOffset>
            </wp:positionV>
            <wp:extent cx="1913890" cy="1758950"/>
            <wp:effectExtent l="0" t="0" r="0" b="0"/>
            <wp:wrapThrough wrapText="bothSides">
              <wp:wrapPolygon edited="0">
                <wp:start x="7740" y="0"/>
                <wp:lineTo x="5160" y="1248"/>
                <wp:lineTo x="1147" y="4367"/>
                <wp:lineTo x="287" y="7486"/>
                <wp:lineTo x="0" y="9045"/>
                <wp:lineTo x="0" y="12165"/>
                <wp:lineTo x="860" y="16219"/>
                <wp:lineTo x="5160" y="20274"/>
                <wp:lineTo x="7740" y="21210"/>
                <wp:lineTo x="13473" y="21210"/>
                <wp:lineTo x="16053" y="20274"/>
                <wp:lineTo x="20640" y="15284"/>
                <wp:lineTo x="21213" y="12165"/>
                <wp:lineTo x="21213" y="9045"/>
                <wp:lineTo x="20353" y="4367"/>
                <wp:lineTo x="15766" y="1248"/>
                <wp:lineTo x="13473" y="0"/>
                <wp:lineTo x="7740" y="0"/>
              </wp:wrapPolygon>
            </wp:wrapThrough>
            <wp:docPr id="34" name="Immagine 29" descr="Macintosh HD:Users:rodolfoscapozza:Desktop:iPhoto Library:Masters:2009:26:apsara danc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9" descr="Macintosh HD:Users:rodolfoscapozza:Desktop:iPhoto Library:Masters:2009:26:apsara dance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0" r="12629"/>
                    <a:stretch/>
                  </pic:blipFill>
                  <pic:spPr bwMode="auto">
                    <a:xfrm>
                      <a:off x="0" y="0"/>
                      <a:ext cx="1913890" cy="1758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DF">
        <w:rPr>
          <w:noProof/>
        </w:rPr>
        <w:drawing>
          <wp:anchor distT="0" distB="0" distL="114300" distR="114300" simplePos="0" relativeHeight="251662336" behindDoc="0" locked="0" layoutInCell="1" allowOverlap="1" wp14:anchorId="186E59F5" wp14:editId="59C10327">
            <wp:simplePos x="0" y="0"/>
            <wp:positionH relativeFrom="page">
              <wp:posOffset>457200</wp:posOffset>
            </wp:positionH>
            <wp:positionV relativeFrom="page">
              <wp:posOffset>4754880</wp:posOffset>
            </wp:positionV>
            <wp:extent cx="9189720" cy="2575560"/>
            <wp:effectExtent l="0" t="0" r="5080" b="0"/>
            <wp:wrapNone/>
            <wp:docPr id="24" name="Picture 30" descr="Descrizione: 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zione: 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A2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083049" wp14:editId="1068A46A">
                <wp:simplePos x="0" y="0"/>
                <wp:positionH relativeFrom="page">
                  <wp:posOffset>584200</wp:posOffset>
                </wp:positionH>
                <wp:positionV relativeFrom="page">
                  <wp:posOffset>647065</wp:posOffset>
                </wp:positionV>
                <wp:extent cx="2336800" cy="335068"/>
                <wp:effectExtent l="0" t="0" r="0" b="20955"/>
                <wp:wrapTight wrapText="bothSides">
                  <wp:wrapPolygon edited="0">
                    <wp:start x="235" y="0"/>
                    <wp:lineTo x="235" y="21313"/>
                    <wp:lineTo x="21130" y="21313"/>
                    <wp:lineTo x="21130" y="0"/>
                    <wp:lineTo x="235" y="0"/>
                  </wp:wrapPolygon>
                </wp:wrapTight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35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4267C" w14:textId="77777777" w:rsidR="0037369A" w:rsidRPr="00443A2A" w:rsidRDefault="0037369A">
                            <w:pPr>
                              <w:pStyle w:val="Titolo2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43A2A">
                              <w:rPr>
                                <w:sz w:val="28"/>
                                <w:szCs w:val="28"/>
                              </w:rPr>
                              <w:t>N.A.C.A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46pt;margin-top:50.95pt;width:184pt;height:26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" filled="f" stroked="f">
                <v:textbox inset=",0,,0">
                  <w:txbxContent>
                    <w:p w14:paraId="7494267C" w14:textId="77777777" w:rsidR="0037369A" w:rsidRPr="00443A2A" w:rsidRDefault="0037369A">
                      <w:pPr>
                        <w:pStyle w:val="Titolo2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443A2A">
                        <w:rPr>
                          <w:sz w:val="28"/>
                          <w:szCs w:val="28"/>
                        </w:rPr>
                        <w:t>N.A.C.A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15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F0C6B3B" wp14:editId="7AEC729D">
                <wp:simplePos x="0" y="0"/>
                <wp:positionH relativeFrom="page">
                  <wp:posOffset>3760470</wp:posOffset>
                </wp:positionH>
                <wp:positionV relativeFrom="page">
                  <wp:posOffset>6114415</wp:posOffset>
                </wp:positionV>
                <wp:extent cx="2587625" cy="311785"/>
                <wp:effectExtent l="0" t="0" r="0" b="18415"/>
                <wp:wrapTight wrapText="bothSides">
                  <wp:wrapPolygon edited="0">
                    <wp:start x="212" y="0"/>
                    <wp:lineTo x="212" y="21116"/>
                    <wp:lineTo x="21202" y="21116"/>
                    <wp:lineTo x="21202" y="0"/>
                    <wp:lineTo x="212" y="0"/>
                  </wp:wrapPolygon>
                </wp:wrapTight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DD4838" w14:textId="0514E442" w:rsidR="0037369A" w:rsidRPr="0068029B" w:rsidRDefault="0037369A">
                            <w:pPr>
                              <w:pStyle w:val="Pidipagina"/>
                              <w:rPr>
                                <w:color w:val="800000"/>
                                <w:sz w:val="24"/>
                              </w:rPr>
                            </w:pPr>
                            <w:proofErr w:type="gramStart"/>
                            <w:r w:rsidRPr="0068029B">
                              <w:rPr>
                                <w:color w:val="800000"/>
                                <w:sz w:val="24"/>
                              </w:rPr>
                              <w:t>N.A.C.A</w:t>
                            </w:r>
                            <w:proofErr w:type="gramEnd"/>
                            <w:r w:rsidRPr="0068029B">
                              <w:rPr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8029B">
                              <w:rPr>
                                <w:color w:val="800000"/>
                                <w:sz w:val="24"/>
                              </w:rPr>
                              <w:t>Around</w:t>
                            </w:r>
                            <w:proofErr w:type="spellEnd"/>
                            <w:r w:rsidRPr="0068029B">
                              <w:rPr>
                                <w:color w:val="800000"/>
                                <w:sz w:val="24"/>
                              </w:rPr>
                              <w:t xml:space="preserve"> the World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6.1pt;margin-top:481.45pt;width:203.75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" o:allowincell="f" filled="f" stroked="f">
                <v:textbox inset=",0,,0">
                  <w:txbxContent>
                    <w:p w14:paraId="41DD4838" w14:textId="0514E442" w:rsidR="0037369A" w:rsidRPr="0068029B" w:rsidRDefault="0037369A">
                      <w:pPr>
                        <w:pStyle w:val="Pidipagina"/>
                        <w:rPr>
                          <w:color w:val="800000"/>
                          <w:sz w:val="24"/>
                        </w:rPr>
                      </w:pPr>
                      <w:proofErr w:type="gramStart"/>
                      <w:r w:rsidRPr="0068029B">
                        <w:rPr>
                          <w:color w:val="800000"/>
                          <w:sz w:val="24"/>
                        </w:rPr>
                        <w:t>N.A.C.A</w:t>
                      </w:r>
                      <w:proofErr w:type="gramEnd"/>
                      <w:r w:rsidRPr="0068029B">
                        <w:rPr>
                          <w:color w:val="800000"/>
                          <w:sz w:val="24"/>
                        </w:rPr>
                        <w:t xml:space="preserve"> </w:t>
                      </w:r>
                      <w:proofErr w:type="spellStart"/>
                      <w:r w:rsidRPr="0068029B">
                        <w:rPr>
                          <w:color w:val="800000"/>
                          <w:sz w:val="24"/>
                        </w:rPr>
                        <w:t>Around</w:t>
                      </w:r>
                      <w:proofErr w:type="spellEnd"/>
                      <w:r w:rsidRPr="0068029B">
                        <w:rPr>
                          <w:color w:val="800000"/>
                          <w:sz w:val="24"/>
                        </w:rPr>
                        <w:t xml:space="preserve"> the World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15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CB84B42" wp14:editId="3AC255AB">
                <wp:simplePos x="0" y="0"/>
                <wp:positionH relativeFrom="page">
                  <wp:posOffset>7026275</wp:posOffset>
                </wp:positionH>
                <wp:positionV relativeFrom="page">
                  <wp:posOffset>6896100</wp:posOffset>
                </wp:positionV>
                <wp:extent cx="2587625" cy="419100"/>
                <wp:effectExtent l="0" t="0" r="0" b="12700"/>
                <wp:wrapTight wrapText="bothSides">
                  <wp:wrapPolygon edited="0">
                    <wp:start x="212" y="0"/>
                    <wp:lineTo x="212" y="20945"/>
                    <wp:lineTo x="21202" y="20945"/>
                    <wp:lineTo x="21202" y="0"/>
                    <wp:lineTo x="212" y="0"/>
                  </wp:wrapPolygon>
                </wp:wrapTight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5D4F6C" w14:textId="7B244C44" w:rsidR="0037369A" w:rsidRDefault="0037369A" w:rsidP="00CF5AB7">
                            <w:pPr>
                              <w:pStyle w:val="Sottotitolo"/>
                            </w:pPr>
                            <w:r>
                              <w:t xml:space="preserve">SPSE </w:t>
                            </w:r>
                            <w:proofErr w:type="gramStart"/>
                            <w:r>
                              <w:t>Tenero-</w:t>
                            </w:r>
                            <w:proofErr w:type="spellStart"/>
                            <w:r>
                              <w:t>Helianto</w:t>
                            </w:r>
                            <w:proofErr w:type="spellEnd"/>
                            <w:r>
                              <w:t>-N.A.C.A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553.25pt;margin-top:543pt;width:203.7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" o:allowincell="f" filled="f" stroked="f">
                <v:textbox inset=",0,,0">
                  <w:txbxContent>
                    <w:p w14:paraId="4C5D4F6C" w14:textId="7B244C44" w:rsidR="0037369A" w:rsidRDefault="0037369A" w:rsidP="00CF5AB7">
                      <w:pPr>
                        <w:pStyle w:val="Sottotitolo"/>
                      </w:pPr>
                      <w:r>
                        <w:t xml:space="preserve">SPSE </w:t>
                      </w:r>
                      <w:proofErr w:type="gramStart"/>
                      <w:r>
                        <w:t>Tenero-</w:t>
                      </w:r>
                      <w:proofErr w:type="spellStart"/>
                      <w:r>
                        <w:t>Helianto</w:t>
                      </w:r>
                      <w:proofErr w:type="spellEnd"/>
                      <w:r>
                        <w:t>-N.A.C.A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15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7296616" wp14:editId="274C41AF">
                <wp:simplePos x="0" y="0"/>
                <wp:positionH relativeFrom="page">
                  <wp:posOffset>7026275</wp:posOffset>
                </wp:positionH>
                <wp:positionV relativeFrom="page">
                  <wp:posOffset>6330315</wp:posOffset>
                </wp:positionV>
                <wp:extent cx="2587625" cy="565785"/>
                <wp:effectExtent l="0" t="0" r="0" b="18415"/>
                <wp:wrapTight wrapText="bothSides">
                  <wp:wrapPolygon edited="0">
                    <wp:start x="212" y="0"/>
                    <wp:lineTo x="212" y="21333"/>
                    <wp:lineTo x="21202" y="21333"/>
                    <wp:lineTo x="21202" y="0"/>
                    <wp:lineTo x="212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E1231C" w14:textId="33809969" w:rsidR="0037369A" w:rsidRPr="0068029B" w:rsidRDefault="0037369A">
                            <w:pPr>
                              <w:pStyle w:val="Titolo"/>
                              <w:rPr>
                                <w:color w:val="80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8029B">
                              <w:rPr>
                                <w:color w:val="800000"/>
                                <w:sz w:val="32"/>
                                <w:szCs w:val="32"/>
                              </w:rPr>
                              <w:t>N.A.C.A</w:t>
                            </w:r>
                            <w:proofErr w:type="gramEnd"/>
                            <w:r w:rsidRPr="0068029B">
                              <w:rPr>
                                <w:color w:val="8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8029B">
                              <w:rPr>
                                <w:color w:val="800000"/>
                                <w:sz w:val="32"/>
                                <w:szCs w:val="32"/>
                              </w:rPr>
                              <w:t>Around</w:t>
                            </w:r>
                            <w:proofErr w:type="spellEnd"/>
                            <w:r w:rsidRPr="0068029B">
                              <w:rPr>
                                <w:color w:val="800000"/>
                                <w:sz w:val="32"/>
                                <w:szCs w:val="32"/>
                              </w:rPr>
                              <w:t xml:space="preserve"> the World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553.25pt;margin-top:498.45pt;width:203.75pt;height:44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" o:allowincell="f" filled="f" stroked="f">
                <v:textbox inset=",0,,0">
                  <w:txbxContent>
                    <w:p w14:paraId="3DE1231C" w14:textId="33809969" w:rsidR="0037369A" w:rsidRPr="0068029B" w:rsidRDefault="0037369A">
                      <w:pPr>
                        <w:pStyle w:val="Titolo"/>
                        <w:rPr>
                          <w:color w:val="800000"/>
                          <w:sz w:val="32"/>
                          <w:szCs w:val="32"/>
                        </w:rPr>
                      </w:pPr>
                      <w:proofErr w:type="gramStart"/>
                      <w:r w:rsidRPr="0068029B">
                        <w:rPr>
                          <w:color w:val="800000"/>
                          <w:sz w:val="32"/>
                          <w:szCs w:val="32"/>
                        </w:rPr>
                        <w:t>N.A.C.A</w:t>
                      </w:r>
                      <w:proofErr w:type="gramEnd"/>
                      <w:r w:rsidRPr="0068029B">
                        <w:rPr>
                          <w:color w:val="8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8029B">
                        <w:rPr>
                          <w:color w:val="800000"/>
                          <w:sz w:val="32"/>
                          <w:szCs w:val="32"/>
                        </w:rPr>
                        <w:t>Around</w:t>
                      </w:r>
                      <w:proofErr w:type="spellEnd"/>
                      <w:r w:rsidRPr="0068029B">
                        <w:rPr>
                          <w:color w:val="800000"/>
                          <w:sz w:val="32"/>
                          <w:szCs w:val="32"/>
                        </w:rPr>
                        <w:t xml:space="preserve"> the World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425F">
        <w:br w:type="page"/>
      </w:r>
      <w:r w:rsidR="003736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EC2E5" wp14:editId="64D04BCE">
                <wp:simplePos x="0" y="0"/>
                <wp:positionH relativeFrom="page">
                  <wp:posOffset>7185025</wp:posOffset>
                </wp:positionH>
                <wp:positionV relativeFrom="page">
                  <wp:posOffset>3699510</wp:posOffset>
                </wp:positionV>
                <wp:extent cx="2216150" cy="499745"/>
                <wp:effectExtent l="0" t="0" r="0" b="8255"/>
                <wp:wrapThrough wrapText="bothSides">
                  <wp:wrapPolygon edited="0">
                    <wp:start x="248" y="0"/>
                    <wp:lineTo x="248" y="20859"/>
                    <wp:lineTo x="21043" y="20859"/>
                    <wp:lineTo x="21043" y="0"/>
                    <wp:lineTo x="248" y="0"/>
                  </wp:wrapPolygon>
                </wp:wrapThrough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90C57" w14:textId="761B0910" w:rsidR="0037369A" w:rsidRPr="0037369A" w:rsidRDefault="0037369A" w:rsidP="00702BB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369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Partner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6" o:spid="_x0000_s1036" type="#_x0000_t202" style="position:absolute;margin-left:565.75pt;margin-top:291.3pt;width:174.5pt;height:3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" mv:complextextbox="1" filled="f" stroked="f">
                <v:textbox>
                  <w:txbxContent>
                    <w:p w14:paraId="3F590C57" w14:textId="761B0910" w:rsidR="0037369A" w:rsidRPr="0037369A" w:rsidRDefault="0037369A" w:rsidP="00702BB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7369A">
                        <w:rPr>
                          <w:color w:val="FFFFFF" w:themeColor="background1"/>
                          <w:sz w:val="28"/>
                          <w:szCs w:val="28"/>
                        </w:rPr>
                        <w:t>Partner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7369A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5D072741" wp14:editId="71720823">
                <wp:simplePos x="0" y="0"/>
                <wp:positionH relativeFrom="page">
                  <wp:posOffset>3885565</wp:posOffset>
                </wp:positionH>
                <wp:positionV relativeFrom="page">
                  <wp:posOffset>3227705</wp:posOffset>
                </wp:positionV>
                <wp:extent cx="2388235" cy="471805"/>
                <wp:effectExtent l="0" t="0" r="0" b="10795"/>
                <wp:wrapTight wrapText="bothSides">
                  <wp:wrapPolygon edited="0">
                    <wp:start x="230" y="0"/>
                    <wp:lineTo x="230" y="20931"/>
                    <wp:lineTo x="21135" y="20931"/>
                    <wp:lineTo x="21135" y="0"/>
                    <wp:lineTo x="230" y="0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18B03B" w14:textId="602CE59C" w:rsidR="0037369A" w:rsidRPr="0037369A" w:rsidRDefault="0037369A" w:rsidP="003E02F2">
                            <w:pPr>
                              <w:pStyle w:val="Titolo3"/>
                              <w:rPr>
                                <w:sz w:val="28"/>
                                <w:szCs w:val="28"/>
                              </w:rPr>
                            </w:pPr>
                            <w:r w:rsidRPr="0037369A"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erso il</w:t>
                            </w:r>
                            <w:r w:rsidRPr="0037369A">
                              <w:rPr>
                                <w:sz w:val="28"/>
                                <w:szCs w:val="28"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305.95pt;margin-top:254.15pt;width:188.05pt;height:37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tcyPU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" o:allowincell="f" filled="f" stroked="f">
                <v:textbox inset=",0,,0">
                  <w:txbxContent>
                    <w:p w14:paraId="0E18B03B" w14:textId="602CE59C" w:rsidR="0037369A" w:rsidRPr="0037369A" w:rsidRDefault="0037369A" w:rsidP="003E02F2">
                      <w:pPr>
                        <w:pStyle w:val="Titolo3"/>
                        <w:rPr>
                          <w:sz w:val="28"/>
                          <w:szCs w:val="28"/>
                        </w:rPr>
                      </w:pPr>
                      <w:r w:rsidRPr="0037369A">
                        <w:rPr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z w:val="28"/>
                          <w:szCs w:val="28"/>
                        </w:rPr>
                        <w:t>erso il</w:t>
                      </w:r>
                      <w:r w:rsidRPr="0037369A">
                        <w:rPr>
                          <w:sz w:val="28"/>
                          <w:szCs w:val="28"/>
                        </w:rPr>
                        <w:t xml:space="preserve"> 2013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9710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39D4DA6A" wp14:editId="0DFCCC0F">
                <wp:simplePos x="0" y="0"/>
                <wp:positionH relativeFrom="page">
                  <wp:posOffset>3885565</wp:posOffset>
                </wp:positionH>
                <wp:positionV relativeFrom="page">
                  <wp:posOffset>3740150</wp:posOffset>
                </wp:positionV>
                <wp:extent cx="2388235" cy="3479800"/>
                <wp:effectExtent l="0" t="0" r="0" b="0"/>
                <wp:wrapTight wrapText="bothSides">
                  <wp:wrapPolygon edited="0">
                    <wp:start x="230" y="0"/>
                    <wp:lineTo x="230" y="21442"/>
                    <wp:lineTo x="21135" y="21442"/>
                    <wp:lineTo x="21135" y="0"/>
                    <wp:lineTo x="23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347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002D35E" w14:textId="28030624" w:rsidR="0037369A" w:rsidRDefault="0037369A" w:rsidP="0088004E">
                            <w:pPr>
                              <w:pStyle w:val="Corpodeltes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8004E">
                              <w:rPr>
                                <w:sz w:val="20"/>
                                <w:szCs w:val="20"/>
                              </w:rPr>
                              <w:t>A partire da</w:t>
                            </w:r>
                            <w:proofErr w:type="gramEnd"/>
                            <w:r w:rsidRPr="0088004E">
                              <w:rPr>
                                <w:sz w:val="20"/>
                                <w:szCs w:val="20"/>
                              </w:rPr>
                              <w:t xml:space="preserve"> gennaio 2013,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anche </w:t>
                            </w:r>
                            <w:r w:rsidRPr="0088004E">
                              <w:rPr>
                                <w:sz w:val="20"/>
                                <w:szCs w:val="20"/>
                              </w:rPr>
                              <w:t>la SSIG (Scuola Super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iore Informatica Gestione) sarà</w:t>
                            </w:r>
                            <w:r w:rsidRPr="0088004E">
                              <w:rPr>
                                <w:sz w:val="20"/>
                                <w:szCs w:val="20"/>
                              </w:rPr>
                              <w:t xml:space="preserve"> coinvolta nel progetto N.A.C.A </w:t>
                            </w:r>
                            <w:proofErr w:type="spellStart"/>
                            <w:r w:rsidRPr="0088004E">
                              <w:rPr>
                                <w:sz w:val="20"/>
                                <w:szCs w:val="20"/>
                              </w:rPr>
                              <w:t>Around</w:t>
                            </w:r>
                            <w:proofErr w:type="spellEnd"/>
                            <w:r w:rsidRPr="0088004E">
                              <w:rPr>
                                <w:sz w:val="20"/>
                                <w:szCs w:val="20"/>
                              </w:rPr>
                              <w:t xml:space="preserve"> the World.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A25BB10" w14:textId="28E241CD" w:rsidR="0037369A" w:rsidRDefault="0037369A" w:rsidP="0088004E">
                            <w:pPr>
                              <w:pStyle w:val="Corpodeltesto"/>
                              <w:rPr>
                                <w:sz w:val="20"/>
                                <w:szCs w:val="20"/>
                              </w:rPr>
                            </w:pPr>
                            <w:r w:rsidRPr="0088004E">
                              <w:rPr>
                                <w:sz w:val="20"/>
                                <w:szCs w:val="20"/>
                              </w:rPr>
                              <w:t>Alcuni studenti si occuperanno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in occasione di un lavoro di semestre,</w:t>
                            </w:r>
                            <w:r w:rsidRPr="0088004E">
                              <w:rPr>
                                <w:sz w:val="20"/>
                                <w:szCs w:val="20"/>
                              </w:rPr>
                              <w:t xml:space="preserve"> della creazion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 di una piattaforma internet con i seguenti obiettivi:</w:t>
                            </w:r>
                          </w:p>
                          <w:p w14:paraId="37CF83C9" w14:textId="1155431B" w:rsidR="0037369A" w:rsidRDefault="0037369A" w:rsidP="0088004E">
                            <w:pPr>
                              <w:pStyle w:val="Corpodeltes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divulgazione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di </w:t>
                            </w:r>
                            <w:proofErr w:type="gramEnd"/>
                            <w:r w:rsidRPr="0088004E">
                              <w:rPr>
                                <w:sz w:val="20"/>
                                <w:szCs w:val="20"/>
                              </w:rPr>
                              <w:t>informa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zioni r</w:t>
                            </w:r>
                            <w:bookmarkStart w:id="0" w:name="_GoBack"/>
                            <w:r>
                              <w:rPr>
                                <w:sz w:val="20"/>
                                <w:szCs w:val="20"/>
                              </w:rPr>
                              <w:t>iguardanti  N.A.C.A e riguardanti il progetto in questione;</w:t>
                            </w:r>
                          </w:p>
                          <w:p w14:paraId="2E0ADE9D" w14:textId="77777777" w:rsidR="0037369A" w:rsidRDefault="0037369A" w:rsidP="0088004E">
                            <w:pPr>
                              <w:pStyle w:val="Corpodeltes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raccogliere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fondi on-line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7691F13F" w14:textId="720B04D9" w:rsidR="0037369A" w:rsidRDefault="0037369A" w:rsidP="0088004E">
                            <w:pPr>
                              <w:pStyle w:val="Corpodeltes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garantire totale trasparenza, dando la possibilità a chiunque, in qualsiasi momento, di verificare entrate e uscite riguardanti il progetto.</w:t>
                            </w:r>
                          </w:p>
                          <w:p w14:paraId="6E21A105" w14:textId="77777777" w:rsidR="0037369A" w:rsidRPr="0088004E" w:rsidRDefault="0037369A" w:rsidP="0088004E">
                            <w:pPr>
                              <w:pStyle w:val="Corpodeltes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305.95pt;margin-top:294.5pt;width:188.05pt;height:274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" mv:complextextbox="1" o:allowincell="f" filled="f" stroked="f">
                <v:textbox inset=",0,,0">
                  <w:txbxContent>
                    <w:p w14:paraId="7002D35E" w14:textId="28030624" w:rsidR="0037369A" w:rsidRDefault="0037369A" w:rsidP="0088004E">
                      <w:pPr>
                        <w:pStyle w:val="Corpodeltesto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88004E">
                        <w:rPr>
                          <w:sz w:val="20"/>
                          <w:szCs w:val="20"/>
                        </w:rPr>
                        <w:t>A partire da</w:t>
                      </w:r>
                      <w:proofErr w:type="gramEnd"/>
                      <w:r w:rsidRPr="0088004E">
                        <w:rPr>
                          <w:sz w:val="20"/>
                          <w:szCs w:val="20"/>
                        </w:rPr>
                        <w:t xml:space="preserve"> gennaio 2013, </w:t>
                      </w:r>
                      <w:r>
                        <w:rPr>
                          <w:sz w:val="20"/>
                          <w:szCs w:val="20"/>
                        </w:rPr>
                        <w:t xml:space="preserve">anche </w:t>
                      </w:r>
                      <w:r w:rsidRPr="0088004E">
                        <w:rPr>
                          <w:sz w:val="20"/>
                          <w:szCs w:val="20"/>
                        </w:rPr>
                        <w:t>la SSIG (Scuola Super</w:t>
                      </w:r>
                      <w:r>
                        <w:rPr>
                          <w:sz w:val="20"/>
                          <w:szCs w:val="20"/>
                        </w:rPr>
                        <w:t>iore Informatica Gestione) sarà</w:t>
                      </w:r>
                      <w:r w:rsidRPr="0088004E">
                        <w:rPr>
                          <w:sz w:val="20"/>
                          <w:szCs w:val="20"/>
                        </w:rPr>
                        <w:t xml:space="preserve"> coinvolta nel progetto N.A.C.A </w:t>
                      </w:r>
                      <w:proofErr w:type="spellStart"/>
                      <w:r w:rsidRPr="0088004E">
                        <w:rPr>
                          <w:sz w:val="20"/>
                          <w:szCs w:val="20"/>
                        </w:rPr>
                        <w:t>Around</w:t>
                      </w:r>
                      <w:proofErr w:type="spellEnd"/>
                      <w:r w:rsidRPr="0088004E">
                        <w:rPr>
                          <w:sz w:val="20"/>
                          <w:szCs w:val="20"/>
                        </w:rPr>
                        <w:t xml:space="preserve"> the World.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1A25BB10" w14:textId="28E241CD" w:rsidR="0037369A" w:rsidRDefault="0037369A" w:rsidP="0088004E">
                      <w:pPr>
                        <w:pStyle w:val="Corpodeltesto"/>
                        <w:rPr>
                          <w:sz w:val="20"/>
                          <w:szCs w:val="20"/>
                        </w:rPr>
                      </w:pPr>
                      <w:r w:rsidRPr="0088004E">
                        <w:rPr>
                          <w:sz w:val="20"/>
                          <w:szCs w:val="20"/>
                        </w:rPr>
                        <w:t>Alcuni studenti si occuperanno</w:t>
                      </w:r>
                      <w:r>
                        <w:rPr>
                          <w:sz w:val="20"/>
                          <w:szCs w:val="20"/>
                        </w:rPr>
                        <w:t>, in occasione di un lavoro di semestre,</w:t>
                      </w:r>
                      <w:r w:rsidRPr="0088004E">
                        <w:rPr>
                          <w:sz w:val="20"/>
                          <w:szCs w:val="20"/>
                        </w:rPr>
                        <w:t xml:space="preserve"> della creazion</w:t>
                      </w:r>
                      <w:r>
                        <w:rPr>
                          <w:sz w:val="20"/>
                          <w:szCs w:val="20"/>
                        </w:rPr>
                        <w:t>e di una piattaforma internet con i seguenti obiettivi:</w:t>
                      </w:r>
                    </w:p>
                    <w:p w14:paraId="37CF83C9" w14:textId="1155431B" w:rsidR="0037369A" w:rsidRDefault="0037369A" w:rsidP="0088004E">
                      <w:pPr>
                        <w:pStyle w:val="Corpodeltes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divulgazione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di </w:t>
                      </w:r>
                      <w:proofErr w:type="gramEnd"/>
                      <w:r w:rsidRPr="0088004E">
                        <w:rPr>
                          <w:sz w:val="20"/>
                          <w:szCs w:val="20"/>
                        </w:rPr>
                        <w:t>informa</w:t>
                      </w:r>
                      <w:r>
                        <w:rPr>
                          <w:sz w:val="20"/>
                          <w:szCs w:val="20"/>
                        </w:rPr>
                        <w:t>zioni r</w:t>
                      </w:r>
                      <w:bookmarkStart w:id="1" w:name="_GoBack"/>
                      <w:r>
                        <w:rPr>
                          <w:sz w:val="20"/>
                          <w:szCs w:val="20"/>
                        </w:rPr>
                        <w:t>iguardanti  N.A.C.A e riguardanti il progetto in questione;</w:t>
                      </w:r>
                    </w:p>
                    <w:p w14:paraId="2E0ADE9D" w14:textId="77777777" w:rsidR="0037369A" w:rsidRDefault="0037369A" w:rsidP="0088004E">
                      <w:pPr>
                        <w:pStyle w:val="Corpodeltes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raccogliere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fondi on-line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7691F13F" w14:textId="720B04D9" w:rsidR="0037369A" w:rsidRDefault="0037369A" w:rsidP="0088004E">
                      <w:pPr>
                        <w:pStyle w:val="Corpodeltes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garantire totale trasparenza, dando la possibilità a chiunque, in qualsiasi momento, di verificare entrate e uscite riguardanti il progetto.</w:t>
                      </w:r>
                    </w:p>
                    <w:p w14:paraId="6E21A105" w14:textId="77777777" w:rsidR="0037369A" w:rsidRPr="0088004E" w:rsidRDefault="0037369A" w:rsidP="0088004E">
                      <w:pPr>
                        <w:pStyle w:val="Corpodeltesto"/>
                        <w:rPr>
                          <w:sz w:val="20"/>
                          <w:szCs w:val="20"/>
                        </w:rPr>
                      </w:pP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D9710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C7E2ED" wp14:editId="60D55A94">
                <wp:simplePos x="0" y="0"/>
                <wp:positionH relativeFrom="page">
                  <wp:posOffset>7410450</wp:posOffset>
                </wp:positionH>
                <wp:positionV relativeFrom="page">
                  <wp:posOffset>6946900</wp:posOffset>
                </wp:positionV>
                <wp:extent cx="1898650" cy="336550"/>
                <wp:effectExtent l="0" t="0" r="0" b="0"/>
                <wp:wrapThrough wrapText="bothSides">
                  <wp:wrapPolygon edited="0">
                    <wp:start x="289" y="0"/>
                    <wp:lineTo x="289" y="19562"/>
                    <wp:lineTo x="21094" y="19562"/>
                    <wp:lineTo x="21094" y="0"/>
                    <wp:lineTo x="289" y="0"/>
                  </wp:wrapPolygon>
                </wp:wrapThrough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832CF" w14:textId="733B2B82" w:rsidR="0037369A" w:rsidRPr="00D97108" w:rsidRDefault="0037369A" w:rsidP="00D97108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D97108">
                              <w:rPr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www.helianto.jimdo.com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" o:spid="_x0000_s1039" type="#_x0000_t202" style="position:absolute;margin-left:583.5pt;margin-top:547pt;width:149.5pt;height:26.5pt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" mv:complextextbox="1" filled="f" stroked="f">
                <v:textbox>
                  <w:txbxContent>
                    <w:p w14:paraId="3F4832CF" w14:textId="733B2B82" w:rsidR="0037369A" w:rsidRPr="00D97108" w:rsidRDefault="0037369A" w:rsidP="00D97108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proofErr w:type="gramStart"/>
                      <w:r w:rsidRPr="00D97108">
                        <w:rPr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www.helianto.jimdo.com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71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6CC300" wp14:editId="7812DDBE">
                <wp:simplePos x="0" y="0"/>
                <wp:positionH relativeFrom="page">
                  <wp:posOffset>7185025</wp:posOffset>
                </wp:positionH>
                <wp:positionV relativeFrom="page">
                  <wp:posOffset>4300855</wp:posOffset>
                </wp:positionV>
                <wp:extent cx="2352675" cy="975995"/>
                <wp:effectExtent l="0" t="0" r="0" b="0"/>
                <wp:wrapThrough wrapText="bothSides">
                  <wp:wrapPolygon edited="0">
                    <wp:start x="233" y="0"/>
                    <wp:lineTo x="233" y="20799"/>
                    <wp:lineTo x="21221" y="20799"/>
                    <wp:lineTo x="20988" y="0"/>
                    <wp:lineTo x="233" y="0"/>
                  </wp:wrapPolygon>
                </wp:wrapThrough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24F31" w14:textId="170F6D5F" w:rsidR="0037369A" w:rsidRPr="0088004E" w:rsidRDefault="0037369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Helianto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associazione attiva da anni sul territorio ticinese, mette a disposizione un conto bancario per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effettuare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tutte le operazioni di ordine finanziario e contabile.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40" type="#_x0000_t202" style="position:absolute;margin-left:565.75pt;margin-top:338.65pt;width:185.25pt;height:76.8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" mv:complextextbox="1" filled="f" stroked="f">
                <v:textbox>
                  <w:txbxContent>
                    <w:p w14:paraId="08A24F31" w14:textId="170F6D5F" w:rsidR="0037369A" w:rsidRPr="0088004E" w:rsidRDefault="0037369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Helianto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, associazione attiva da anni sul territorio ticinese, mette a disposizione un conto bancario per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effettuare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tutte le operazioni di ordine finanziario e contabile.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5C7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6A81E" wp14:editId="00B2C230">
                <wp:simplePos x="0" y="0"/>
                <wp:positionH relativeFrom="page">
                  <wp:posOffset>3752850</wp:posOffset>
                </wp:positionH>
                <wp:positionV relativeFrom="page">
                  <wp:posOffset>884555</wp:posOffset>
                </wp:positionV>
                <wp:extent cx="2546985" cy="1826895"/>
                <wp:effectExtent l="0" t="0" r="0" b="1905"/>
                <wp:wrapThrough wrapText="bothSides">
                  <wp:wrapPolygon edited="0">
                    <wp:start x="215" y="0"/>
                    <wp:lineTo x="215" y="21322"/>
                    <wp:lineTo x="21110" y="21322"/>
                    <wp:lineTo x="21110" y="0"/>
                    <wp:lineTo x="215" y="0"/>
                  </wp:wrapPolygon>
                </wp:wrapThrough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985" cy="182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6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41" type="#_x0000_t202" style="position:absolute;margin-left:295.5pt;margin-top:69.65pt;width:200.55pt;height:143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7647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D481E38" wp14:editId="1CD51D90">
                <wp:simplePos x="0" y="0"/>
                <wp:positionH relativeFrom="page">
                  <wp:posOffset>552450</wp:posOffset>
                </wp:positionH>
                <wp:positionV relativeFrom="page">
                  <wp:posOffset>965200</wp:posOffset>
                </wp:positionV>
                <wp:extent cx="2393950" cy="1513840"/>
                <wp:effectExtent l="0" t="0" r="0" b="10160"/>
                <wp:wrapTight wrapText="bothSides">
                  <wp:wrapPolygon edited="0">
                    <wp:start x="229" y="0"/>
                    <wp:lineTo x="229" y="21383"/>
                    <wp:lineTo x="21084" y="21383"/>
                    <wp:lineTo x="21084" y="0"/>
                    <wp:lineTo x="229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6">
                        <w:txbxContent>
                          <w:p w14:paraId="3FB64310" w14:textId="65584624" w:rsidR="0037369A" w:rsidRPr="007647B4" w:rsidRDefault="0037369A" w:rsidP="00181144">
                            <w:pPr>
                              <w:pStyle w:val="Corpodeltesto3"/>
                              <w:rPr>
                                <w:sz w:val="20"/>
                                <w:szCs w:val="20"/>
                              </w:rPr>
                            </w:pPr>
                            <w:r w:rsidRPr="007647B4">
                              <w:rPr>
                                <w:b/>
                                <w:sz w:val="20"/>
                                <w:szCs w:val="20"/>
                              </w:rPr>
                              <w:t>Attività e progetti in corso</w:t>
                            </w:r>
                            <w:r w:rsidRPr="007647B4">
                              <w:rPr>
                                <w:sz w:val="20"/>
                                <w:szCs w:val="20"/>
                              </w:rPr>
                              <w:t xml:space="preserve">: Redazione di testi professionali (lettere, email, verbali, mappe mentali, newsletter…), gestione della comunicazione interna, lavori di gruppo, pianificazione di attività di </w:t>
                            </w:r>
                            <w:proofErr w:type="spellStart"/>
                            <w:r w:rsidRPr="007647B4">
                              <w:rPr>
                                <w:sz w:val="20"/>
                                <w:szCs w:val="20"/>
                              </w:rPr>
                              <w:t>fun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draising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(mercatini natalizi, </w:t>
                            </w:r>
                            <w:r w:rsidRPr="007647B4">
                              <w:rPr>
                                <w:sz w:val="20"/>
                                <w:szCs w:val="20"/>
                              </w:rPr>
                              <w:t xml:space="preserve">creazione grafica, promozione e vendita di biglietti d’auguri, banco dei dolci, campagna per la raccolta </w:t>
                            </w:r>
                            <w:proofErr w:type="gramStart"/>
                            <w:r w:rsidRPr="007647B4">
                              <w:rPr>
                                <w:sz w:val="20"/>
                                <w:szCs w:val="20"/>
                              </w:rPr>
                              <w:t xml:space="preserve">di </w:t>
                            </w:r>
                            <w:proofErr w:type="gramEnd"/>
                            <w:r w:rsidRPr="007647B4">
                              <w:rPr>
                                <w:sz w:val="20"/>
                                <w:szCs w:val="20"/>
                              </w:rPr>
                              <w:t xml:space="preserve">indumenti e materiale sportivo, lotteria,…), allestimento di un piano contabile per N.A.C.A., approfondimento della realtà geo-economica cambogiana,  preparazione di materiale per il sito N.A.C.A. </w:t>
                            </w:r>
                            <w:proofErr w:type="spellStart"/>
                            <w:r w:rsidRPr="007647B4">
                              <w:rPr>
                                <w:sz w:val="20"/>
                                <w:szCs w:val="20"/>
                              </w:rPr>
                              <w:t>Around</w:t>
                            </w:r>
                            <w:proofErr w:type="spellEnd"/>
                            <w:r w:rsidRPr="007647B4">
                              <w:rPr>
                                <w:sz w:val="20"/>
                                <w:szCs w:val="20"/>
                              </w:rPr>
                              <w:t xml:space="preserve"> the world in lingua  italiana e inglese, contatt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764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647B4">
                              <w:rPr>
                                <w:sz w:val="20"/>
                                <w:szCs w:val="20"/>
                              </w:rPr>
                              <w:t>sky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 lingua inglese con i raga</w:t>
                            </w:r>
                            <w:r w:rsidRPr="007647B4">
                              <w:rPr>
                                <w:sz w:val="20"/>
                                <w:szCs w:val="20"/>
                              </w:rPr>
                              <w:t>zzi di N.A.C.A.</w:t>
                            </w:r>
                          </w:p>
                          <w:p w14:paraId="17BFBD90" w14:textId="4D197911" w:rsidR="0037369A" w:rsidRPr="007647B4" w:rsidRDefault="0037369A">
                            <w:pPr>
                              <w:pStyle w:val="Corpodeltesto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43.5pt;margin-top:76pt;width:188.5pt;height:11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" mv:complextextbox="1" o:allowincell="f" filled="f" stroked="f">
                <v:textbox style="mso-next-textbox:#Casella di testo 14" inset=",0,,0">
                  <w:txbxContent>
                    <w:p w14:paraId="3FB64310" w14:textId="65584624" w:rsidR="0037369A" w:rsidRPr="007647B4" w:rsidRDefault="0037369A" w:rsidP="00181144">
                      <w:pPr>
                        <w:pStyle w:val="Corpodeltesto3"/>
                        <w:rPr>
                          <w:sz w:val="20"/>
                          <w:szCs w:val="20"/>
                        </w:rPr>
                      </w:pPr>
                      <w:r w:rsidRPr="007647B4">
                        <w:rPr>
                          <w:b/>
                          <w:sz w:val="20"/>
                          <w:szCs w:val="20"/>
                        </w:rPr>
                        <w:t>Attività e progetti in corso</w:t>
                      </w:r>
                      <w:r w:rsidRPr="007647B4">
                        <w:rPr>
                          <w:sz w:val="20"/>
                          <w:szCs w:val="20"/>
                        </w:rPr>
                        <w:t xml:space="preserve">: Redazione di testi professionali (lettere, email, verbali, mappe mentali, newsletter…), gestione della comunicazione interna, lavori di gruppo, pianificazione di attività di </w:t>
                      </w:r>
                      <w:proofErr w:type="spellStart"/>
                      <w:r w:rsidRPr="007647B4">
                        <w:rPr>
                          <w:sz w:val="20"/>
                          <w:szCs w:val="20"/>
                        </w:rPr>
                        <w:t>fun</w:t>
                      </w:r>
                      <w:r>
                        <w:rPr>
                          <w:sz w:val="20"/>
                          <w:szCs w:val="20"/>
                        </w:rPr>
                        <w:t>draising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(mercatini natalizi, </w:t>
                      </w:r>
                      <w:r w:rsidRPr="007647B4">
                        <w:rPr>
                          <w:sz w:val="20"/>
                          <w:szCs w:val="20"/>
                        </w:rPr>
                        <w:t xml:space="preserve">creazione grafica, promozione e vendita di biglietti d’auguri, banco dei dolci, campagna per la raccolta </w:t>
                      </w:r>
                      <w:proofErr w:type="gramStart"/>
                      <w:r w:rsidRPr="007647B4">
                        <w:rPr>
                          <w:sz w:val="20"/>
                          <w:szCs w:val="20"/>
                        </w:rPr>
                        <w:t xml:space="preserve">di </w:t>
                      </w:r>
                      <w:proofErr w:type="gramEnd"/>
                      <w:r w:rsidRPr="007647B4">
                        <w:rPr>
                          <w:sz w:val="20"/>
                          <w:szCs w:val="20"/>
                        </w:rPr>
                        <w:t xml:space="preserve">indumenti e materiale sportivo, lotteria,…), allestimento di un piano contabile per N.A.C.A., approfondimento della realtà geo-economica cambogiana,  preparazione di materiale per il sito N.A.C.A. </w:t>
                      </w:r>
                      <w:proofErr w:type="spellStart"/>
                      <w:r w:rsidRPr="007647B4">
                        <w:rPr>
                          <w:sz w:val="20"/>
                          <w:szCs w:val="20"/>
                        </w:rPr>
                        <w:t>Around</w:t>
                      </w:r>
                      <w:proofErr w:type="spellEnd"/>
                      <w:r w:rsidRPr="007647B4">
                        <w:rPr>
                          <w:sz w:val="20"/>
                          <w:szCs w:val="20"/>
                        </w:rPr>
                        <w:t xml:space="preserve"> the world in lingua  italiana e inglese, contatt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764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647B4">
                        <w:rPr>
                          <w:sz w:val="20"/>
                          <w:szCs w:val="20"/>
                        </w:rPr>
                        <w:t>sky</w:t>
                      </w:r>
                      <w:r>
                        <w:rPr>
                          <w:sz w:val="20"/>
                          <w:szCs w:val="20"/>
                        </w:rPr>
                        <w:t>pe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in lingua inglese con i raga</w:t>
                      </w:r>
                      <w:r w:rsidRPr="007647B4">
                        <w:rPr>
                          <w:sz w:val="20"/>
                          <w:szCs w:val="20"/>
                        </w:rPr>
                        <w:t>zzi di N.A.C.A.</w:t>
                      </w:r>
                    </w:p>
                    <w:p w14:paraId="17BFBD90" w14:textId="4D197911" w:rsidR="0037369A" w:rsidRPr="007647B4" w:rsidRDefault="0037369A">
                      <w:pPr>
                        <w:pStyle w:val="Corpodeltesto3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4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0B1EDB7" wp14:editId="7779AAC9">
                <wp:simplePos x="0" y="0"/>
                <wp:positionH relativeFrom="page">
                  <wp:posOffset>552450</wp:posOffset>
                </wp:positionH>
                <wp:positionV relativeFrom="page">
                  <wp:posOffset>589915</wp:posOffset>
                </wp:positionV>
                <wp:extent cx="2485390" cy="584835"/>
                <wp:effectExtent l="0" t="0" r="0" b="24765"/>
                <wp:wrapTight wrapText="bothSides">
                  <wp:wrapPolygon edited="0">
                    <wp:start x="221" y="0"/>
                    <wp:lineTo x="441" y="21577"/>
                    <wp:lineTo x="20971" y="21577"/>
                    <wp:lineTo x="21192" y="0"/>
                    <wp:lineTo x="221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D23DCD" w14:textId="78187475" w:rsidR="0037369A" w:rsidRPr="00F414D4" w:rsidRDefault="0037369A">
                            <w:pPr>
                              <w:pStyle w:val="Titolo1"/>
                              <w:rPr>
                                <w:color w:val="800000"/>
                                <w:sz w:val="32"/>
                                <w:szCs w:val="36"/>
                              </w:rPr>
                            </w:pPr>
                            <w:r w:rsidRPr="00F414D4">
                              <w:rPr>
                                <w:color w:val="800000"/>
                                <w:sz w:val="32"/>
                                <w:szCs w:val="36"/>
                              </w:rPr>
                              <w:t xml:space="preserve">II </w:t>
                            </w:r>
                            <w:r w:rsidRPr="007647B4">
                              <w:rPr>
                                <w:bCs w:val="0"/>
                                <w:color w:val="800000"/>
                                <w:sz w:val="28"/>
                                <w:szCs w:val="28"/>
                              </w:rPr>
                              <w:t>MA</w:t>
                            </w:r>
                            <w:r w:rsidRPr="00F414D4">
                              <w:rPr>
                                <w:color w:val="800000"/>
                                <w:sz w:val="32"/>
                                <w:szCs w:val="36"/>
                              </w:rPr>
                              <w:t xml:space="preserve"> III </w:t>
                            </w:r>
                            <w:r w:rsidRPr="007647B4">
                              <w:rPr>
                                <w:color w:val="800000"/>
                                <w:sz w:val="28"/>
                                <w:szCs w:val="28"/>
                              </w:rPr>
                              <w:t>MA</w:t>
                            </w:r>
                            <w:r w:rsidRPr="00F414D4">
                              <w:rPr>
                                <w:color w:val="800000"/>
                                <w:sz w:val="32"/>
                                <w:szCs w:val="36"/>
                              </w:rPr>
                              <w:t xml:space="preserve"> SPSE </w:t>
                            </w:r>
                            <w:r>
                              <w:rPr>
                                <w:color w:val="800000"/>
                                <w:sz w:val="32"/>
                                <w:szCs w:val="36"/>
                              </w:rPr>
                              <w:t>Tenero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43.5pt;margin-top:46.45pt;width:195.7pt;height:46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" o:allowincell="f" filled="f" stroked="f">
                <v:textbox inset=",0,,0">
                  <w:txbxContent>
                    <w:p w14:paraId="47D23DCD" w14:textId="78187475" w:rsidR="0037369A" w:rsidRPr="00F414D4" w:rsidRDefault="0037369A">
                      <w:pPr>
                        <w:pStyle w:val="Titolo1"/>
                        <w:rPr>
                          <w:color w:val="800000"/>
                          <w:sz w:val="32"/>
                          <w:szCs w:val="36"/>
                        </w:rPr>
                      </w:pPr>
                      <w:r w:rsidRPr="00F414D4">
                        <w:rPr>
                          <w:color w:val="800000"/>
                          <w:sz w:val="32"/>
                          <w:szCs w:val="36"/>
                        </w:rPr>
                        <w:t xml:space="preserve">II </w:t>
                      </w:r>
                      <w:r w:rsidRPr="007647B4">
                        <w:rPr>
                          <w:bCs w:val="0"/>
                          <w:color w:val="800000"/>
                          <w:sz w:val="28"/>
                          <w:szCs w:val="28"/>
                        </w:rPr>
                        <w:t>MA</w:t>
                      </w:r>
                      <w:r w:rsidRPr="00F414D4">
                        <w:rPr>
                          <w:color w:val="800000"/>
                          <w:sz w:val="32"/>
                          <w:szCs w:val="36"/>
                        </w:rPr>
                        <w:t xml:space="preserve"> III </w:t>
                      </w:r>
                      <w:r w:rsidRPr="007647B4">
                        <w:rPr>
                          <w:color w:val="800000"/>
                          <w:sz w:val="28"/>
                          <w:szCs w:val="28"/>
                        </w:rPr>
                        <w:t>MA</w:t>
                      </w:r>
                      <w:r w:rsidRPr="00F414D4">
                        <w:rPr>
                          <w:color w:val="800000"/>
                          <w:sz w:val="32"/>
                          <w:szCs w:val="36"/>
                        </w:rPr>
                        <w:t xml:space="preserve"> SPSE </w:t>
                      </w:r>
                      <w:r>
                        <w:rPr>
                          <w:color w:val="800000"/>
                          <w:sz w:val="32"/>
                          <w:szCs w:val="36"/>
                        </w:rPr>
                        <w:t>Tenero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672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87CE04" wp14:editId="135870F1">
                <wp:simplePos x="0" y="0"/>
                <wp:positionH relativeFrom="page">
                  <wp:posOffset>6337300</wp:posOffset>
                </wp:positionH>
                <wp:positionV relativeFrom="page">
                  <wp:posOffset>2552700</wp:posOffset>
                </wp:positionV>
                <wp:extent cx="698500" cy="5048250"/>
                <wp:effectExtent l="0" t="0" r="12700" b="6350"/>
                <wp:wrapThrough wrapText="bothSides">
                  <wp:wrapPolygon edited="0">
                    <wp:start x="0" y="0"/>
                    <wp:lineTo x="0" y="21518"/>
                    <wp:lineTo x="21207" y="21518"/>
                    <wp:lineTo x="21207" y="0"/>
                    <wp:lineTo x="0" y="0"/>
                  </wp:wrapPolygon>
                </wp:wrapThrough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504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40D66" w14:textId="77777777" w:rsidR="0037369A" w:rsidRDefault="0037369A" w:rsidP="00E67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9" o:spid="_x0000_s1044" type="#_x0000_t202" style="position:absolute;margin-left:499pt;margin-top:201pt;width:55pt;height:397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" mv:complextextbox="1" fillcolor="white [3212]" stroked="f">
                <v:textbox>
                  <w:txbxContent>
                    <w:p w14:paraId="33140D66" w14:textId="77777777" w:rsidR="0037369A" w:rsidRDefault="0037369A" w:rsidP="00E6722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67227">
        <w:rPr>
          <w:noProof/>
        </w:rPr>
        <mc:AlternateContent>
          <mc:Choice Requires="wps">
            <w:drawing>
              <wp:anchor distT="0" distB="0" distL="114300" distR="114300" simplePos="0" relativeHeight="251643901" behindDoc="0" locked="0" layoutInCell="1" allowOverlap="1" wp14:anchorId="10837330" wp14:editId="26231B93">
                <wp:simplePos x="0" y="0"/>
                <wp:positionH relativeFrom="page">
                  <wp:posOffset>3037205</wp:posOffset>
                </wp:positionH>
                <wp:positionV relativeFrom="page">
                  <wp:posOffset>2305050</wp:posOffset>
                </wp:positionV>
                <wp:extent cx="715645" cy="5048250"/>
                <wp:effectExtent l="0" t="0" r="0" b="6350"/>
                <wp:wrapThrough wrapText="bothSides">
                  <wp:wrapPolygon edited="0">
                    <wp:start x="0" y="0"/>
                    <wp:lineTo x="0" y="21518"/>
                    <wp:lineTo x="20699" y="21518"/>
                    <wp:lineTo x="20699" y="0"/>
                    <wp:lineTo x="0" y="0"/>
                  </wp:wrapPolygon>
                </wp:wrapThrough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504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DC59E" w14:textId="77777777" w:rsidR="0037369A" w:rsidRDefault="00373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8" o:spid="_x0000_s1045" type="#_x0000_t202" style="position:absolute;margin-left:239.15pt;margin-top:181.5pt;width:56.35pt;height:397.5pt;z-index:251643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" mv:complextextbox="1" fillcolor="white [3212]" stroked="f">
                <v:textbox>
                  <w:txbxContent>
                    <w:p w14:paraId="37CDC59E" w14:textId="77777777" w:rsidR="0037369A" w:rsidRDefault="0037369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67227">
        <w:rPr>
          <w:noProof/>
        </w:rPr>
        <w:drawing>
          <wp:anchor distT="48768" distB="942975" distL="167513" distR="171577" simplePos="0" relativeHeight="251668480" behindDoc="0" locked="0" layoutInCell="0" allowOverlap="1" wp14:anchorId="01A55E71" wp14:editId="1B012A3E">
            <wp:simplePos x="0" y="0"/>
            <wp:positionH relativeFrom="page">
              <wp:posOffset>7216775</wp:posOffset>
            </wp:positionH>
            <wp:positionV relativeFrom="page">
              <wp:posOffset>604520</wp:posOffset>
            </wp:positionV>
            <wp:extent cx="2232025" cy="2216150"/>
            <wp:effectExtent l="101600" t="101600" r="104775" b="958850"/>
            <wp:wrapTight wrapText="bothSides">
              <wp:wrapPolygon edited="0">
                <wp:start x="8112" y="-990"/>
                <wp:lineTo x="1475" y="-495"/>
                <wp:lineTo x="1475" y="3466"/>
                <wp:lineTo x="-737" y="3466"/>
                <wp:lineTo x="-983" y="15349"/>
                <wp:lineTo x="0" y="15349"/>
                <wp:lineTo x="0" y="19310"/>
                <wp:lineTo x="983" y="19310"/>
                <wp:lineTo x="983" y="23271"/>
                <wp:lineTo x="-246" y="23271"/>
                <wp:lineTo x="-246" y="28470"/>
                <wp:lineTo x="7128" y="30698"/>
                <wp:lineTo x="14502" y="30698"/>
                <wp:lineTo x="14748" y="30203"/>
                <wp:lineTo x="21631" y="27232"/>
                <wp:lineTo x="20648" y="23519"/>
                <wp:lineTo x="20648" y="23271"/>
                <wp:lineTo x="18681" y="19310"/>
                <wp:lineTo x="21385" y="15597"/>
                <wp:lineTo x="21385" y="15349"/>
                <wp:lineTo x="22368" y="11388"/>
                <wp:lineTo x="21877" y="7427"/>
                <wp:lineTo x="19910" y="3218"/>
                <wp:lineTo x="13765" y="-495"/>
                <wp:lineTo x="13273" y="-990"/>
                <wp:lineTo x="8112" y="-990"/>
              </wp:wrapPolygon>
            </wp:wrapTight>
            <wp:docPr id="7" name="Placeholder" descr=":wave page 1:42-1785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aceholder" descr=":wave page 1:42-178512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48" t="26865" r="20398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216150"/>
                    </a:xfrm>
                    <a:prstGeom prst="ellipse">
                      <a:avLst/>
                    </a:prstGeom>
                    <a:ln w="63500" cap="rnd">
                      <a:solidFill>
                        <a:srgbClr val="FFFFFF"/>
                      </a:solidFill>
                    </a:ln>
                    <a:effectLst>
                      <a:outerShdw blurRad="381000" dist="1905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C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315F70" wp14:editId="2F1A5BC1">
                <wp:simplePos x="0" y="0"/>
                <wp:positionH relativeFrom="page">
                  <wp:posOffset>457200</wp:posOffset>
                </wp:positionH>
                <wp:positionV relativeFrom="page">
                  <wp:posOffset>6908800</wp:posOffset>
                </wp:positionV>
                <wp:extent cx="2580640" cy="410845"/>
                <wp:effectExtent l="0" t="0" r="35560" b="20955"/>
                <wp:wrapThrough wrapText="bothSides">
                  <wp:wrapPolygon edited="0">
                    <wp:start x="0" y="0"/>
                    <wp:lineTo x="0" y="21366"/>
                    <wp:lineTo x="21685" y="21366"/>
                    <wp:lineTo x="21685" y="0"/>
                    <wp:lineTo x="0" y="0"/>
                  </wp:wrapPolygon>
                </wp:wrapThrough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410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57964" w14:textId="166B05C1" w:rsidR="0037369A" w:rsidRPr="00AA1C83" w:rsidRDefault="0037369A" w:rsidP="00AA1C8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A1C83">
                              <w:rPr>
                                <w:color w:val="FFFFFF" w:themeColor="background1"/>
                              </w:rPr>
                              <w:t>Good</w:t>
                            </w:r>
                            <w:proofErr w:type="spellEnd"/>
                            <w:r w:rsidRPr="00AA1C83">
                              <w:rPr>
                                <w:color w:val="FFFFFF" w:themeColor="background1"/>
                              </w:rPr>
                              <w:t xml:space="preserve"> Luck for </w:t>
                            </w:r>
                            <w:proofErr w:type="spellStart"/>
                            <w:r w:rsidRPr="00AA1C83">
                              <w:rPr>
                                <w:color w:val="FFFFFF" w:themeColor="background1"/>
                              </w:rPr>
                              <w:t>You</w:t>
                            </w:r>
                            <w:proofErr w:type="spellEnd"/>
                            <w:r w:rsidRPr="00AA1C8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A1C83">
                              <w:rPr>
                                <w:color w:val="FFFFFF" w:themeColor="background1"/>
                              </w:rPr>
                              <w:t>Everyday</w:t>
                            </w:r>
                            <w:proofErr w:type="spellEnd"/>
                            <w:r w:rsidRPr="00AA1C83">
                              <w:rPr>
                                <w:color w:val="FFFFFF" w:themeColor="background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2" o:spid="_x0000_s1046" type="#_x0000_t202" style="position:absolute;margin-left:36pt;margin-top:544pt;width:203.2pt;height:32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" mv:complextextbox="1" filled="f" strokecolor="white [3212]">
                <v:textbox>
                  <w:txbxContent>
                    <w:p w14:paraId="70557964" w14:textId="166B05C1" w:rsidR="0037369A" w:rsidRPr="00AA1C83" w:rsidRDefault="0037369A" w:rsidP="00AA1C8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AA1C83">
                        <w:rPr>
                          <w:color w:val="FFFFFF" w:themeColor="background1"/>
                        </w:rPr>
                        <w:t>Good</w:t>
                      </w:r>
                      <w:proofErr w:type="spellEnd"/>
                      <w:r w:rsidRPr="00AA1C83">
                        <w:rPr>
                          <w:color w:val="FFFFFF" w:themeColor="background1"/>
                        </w:rPr>
                        <w:t xml:space="preserve"> Luck for </w:t>
                      </w:r>
                      <w:proofErr w:type="spellStart"/>
                      <w:r w:rsidRPr="00AA1C83">
                        <w:rPr>
                          <w:color w:val="FFFFFF" w:themeColor="background1"/>
                        </w:rPr>
                        <w:t>You</w:t>
                      </w:r>
                      <w:proofErr w:type="spellEnd"/>
                      <w:r w:rsidRPr="00AA1C83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A1C83">
                        <w:rPr>
                          <w:color w:val="FFFFFF" w:themeColor="background1"/>
                        </w:rPr>
                        <w:t>Everyday</w:t>
                      </w:r>
                      <w:proofErr w:type="spellEnd"/>
                      <w:r w:rsidRPr="00AA1C83">
                        <w:rPr>
                          <w:color w:val="FFFFFF" w:themeColor="background1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6FAA">
        <w:rPr>
          <w:noProof/>
        </w:rPr>
        <w:drawing>
          <wp:anchor distT="0" distB="0" distL="114300" distR="114300" simplePos="0" relativeHeight="251644926" behindDoc="0" locked="0" layoutInCell="1" allowOverlap="1" wp14:anchorId="023B97FE" wp14:editId="6C230BDF">
            <wp:simplePos x="0" y="0"/>
            <wp:positionH relativeFrom="page">
              <wp:posOffset>457200</wp:posOffset>
            </wp:positionH>
            <wp:positionV relativeFrom="page">
              <wp:posOffset>2216150</wp:posOffset>
            </wp:positionV>
            <wp:extent cx="2580640" cy="4692650"/>
            <wp:effectExtent l="25400" t="25400" r="35560" b="31750"/>
            <wp:wrapThrough wrapText="bothSides">
              <wp:wrapPolygon edited="0">
                <wp:start x="-213" y="-117"/>
                <wp:lineTo x="-213" y="21629"/>
                <wp:lineTo x="21685" y="21629"/>
                <wp:lineTo x="21685" y="-117"/>
                <wp:lineTo x="-213" y="-117"/>
              </wp:wrapPolygon>
            </wp:wrapThrough>
            <wp:docPr id="9" name="Immagine 3" descr="Macintosh HD:Users:rodolfoscapozza:Desktop:iPhoto Library:Previews:2012:10:29:20121029-211926: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dolfoscapozza:Desktop:iPhoto Library:Previews:2012:10:29:20121029-211926:IMG_0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1" t="-36" r="1" b="-132"/>
                    <a:stretch/>
                  </pic:blipFill>
                  <pic:spPr bwMode="auto">
                    <a:xfrm>
                      <a:off x="0" y="0"/>
                      <a:ext cx="2580640" cy="469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21">
        <w:rPr>
          <w:noProof/>
        </w:rPr>
        <w:drawing>
          <wp:anchor distT="0" distB="0" distL="114300" distR="114300" simplePos="0" relativeHeight="251658240" behindDoc="0" locked="0" layoutInCell="1" allowOverlap="1" wp14:anchorId="34718651" wp14:editId="3031F7AC">
            <wp:simplePos x="0" y="0"/>
            <wp:positionH relativeFrom="page">
              <wp:posOffset>411480</wp:posOffset>
            </wp:positionH>
            <wp:positionV relativeFrom="page">
              <wp:posOffset>456565</wp:posOffset>
            </wp:positionV>
            <wp:extent cx="9189720" cy="2953385"/>
            <wp:effectExtent l="0" t="0" r="5080" b="0"/>
            <wp:wrapNone/>
            <wp:docPr id="10" name="Picture 2" descr="Descrizione: 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zione: 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D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0F01D" wp14:editId="38145F90">
                <wp:simplePos x="0" y="0"/>
                <wp:positionH relativeFrom="page">
                  <wp:posOffset>7509933</wp:posOffset>
                </wp:positionH>
                <wp:positionV relativeFrom="page">
                  <wp:posOffset>965200</wp:posOffset>
                </wp:positionV>
                <wp:extent cx="1464734" cy="1250950"/>
                <wp:effectExtent l="0" t="0" r="8890" b="0"/>
                <wp:wrapThrough wrapText="bothSides">
                  <wp:wrapPolygon edited="0">
                    <wp:start x="0" y="0"/>
                    <wp:lineTo x="0" y="21052"/>
                    <wp:lineTo x="21356" y="21052"/>
                    <wp:lineTo x="21356" y="0"/>
                    <wp:lineTo x="0" y="0"/>
                  </wp:wrapPolygon>
                </wp:wrapThrough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734" cy="1250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A0EA" w14:textId="125EBA1F" w:rsidR="0037369A" w:rsidRDefault="0037369A">
                            <w:r>
                              <w:t>Logo SPSE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2" o:spid="_x0000_s1047" type="#_x0000_t202" style="position:absolute;margin-left:591.35pt;margin-top:76pt;width:115.35pt;height:98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" mv:complextextbox="1" fillcolor="white [3212]" stroked="f">
                <v:textbox>
                  <w:txbxContent>
                    <w:p w14:paraId="0A4AA0EA" w14:textId="125EBA1F" w:rsidR="0037369A" w:rsidRDefault="0037369A">
                      <w:r>
                        <w:t>Logo SPSE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C1AB1">
      <w:headerReference w:type="default" r:id="rId14"/>
      <w:headerReference w:type="first" r:id="rId15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0D402" w14:textId="77777777" w:rsidR="0066107C" w:rsidRDefault="0066107C">
      <w:r>
        <w:separator/>
      </w:r>
    </w:p>
  </w:endnote>
  <w:endnote w:type="continuationSeparator" w:id="0">
    <w:p w14:paraId="6100D588" w14:textId="77777777" w:rsidR="0066107C" w:rsidRDefault="00661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4BF69" w14:textId="77777777" w:rsidR="0066107C" w:rsidRDefault="0066107C">
      <w:r>
        <w:separator/>
      </w:r>
    </w:p>
  </w:footnote>
  <w:footnote w:type="continuationSeparator" w:id="0">
    <w:p w14:paraId="58172EB7" w14:textId="77777777" w:rsidR="0066107C" w:rsidRDefault="006610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0323E" w14:textId="77777777" w:rsidR="0037369A" w:rsidRDefault="0037369A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D835053" wp14:editId="07226A2F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0" r="0" b="1270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solidFill>
                        <a:srgbClr val="5F2C2B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" o:allowincell="f" fillcolor="#5f2c2b" stroked="f"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4C2B0" w14:textId="77777777" w:rsidR="0037369A" w:rsidRDefault="0037369A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F5A19DC" wp14:editId="13DD245E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solidFill>
                        <a:srgbClr val="5F2C2B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" o:allowincell="f" fillcolor="#5f2c2b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6BBEDD1" wp14:editId="7320A75C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solidFill>
                        <a:srgbClr val="5F2C2B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" o:allowincell="f" fillcolor="#5f2c2b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42C18B8" wp14:editId="46C177E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solidFill>
                        <a:srgbClr val="5F2C2B"/>
                      </a:soli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" o:allowincell="f" fillcolor="#5f2c2b" stroked="f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revisionView w:markup="0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996573"/>
    <w:rsid w:val="00166EAF"/>
    <w:rsid w:val="00181144"/>
    <w:rsid w:val="002347D3"/>
    <w:rsid w:val="002B6EB7"/>
    <w:rsid w:val="002E5522"/>
    <w:rsid w:val="00301553"/>
    <w:rsid w:val="0037369A"/>
    <w:rsid w:val="003A0099"/>
    <w:rsid w:val="003E02F2"/>
    <w:rsid w:val="00403832"/>
    <w:rsid w:val="00443A2A"/>
    <w:rsid w:val="00535C70"/>
    <w:rsid w:val="0066107C"/>
    <w:rsid w:val="0068029B"/>
    <w:rsid w:val="00702BB1"/>
    <w:rsid w:val="007647B4"/>
    <w:rsid w:val="007A5BB4"/>
    <w:rsid w:val="007C425F"/>
    <w:rsid w:val="007E3C3E"/>
    <w:rsid w:val="007F2E0F"/>
    <w:rsid w:val="008079FF"/>
    <w:rsid w:val="0082068C"/>
    <w:rsid w:val="0088004E"/>
    <w:rsid w:val="0089029B"/>
    <w:rsid w:val="00996573"/>
    <w:rsid w:val="009C1AB1"/>
    <w:rsid w:val="00A04762"/>
    <w:rsid w:val="00A701DF"/>
    <w:rsid w:val="00A75670"/>
    <w:rsid w:val="00AA1C83"/>
    <w:rsid w:val="00AE6CC0"/>
    <w:rsid w:val="00B330F2"/>
    <w:rsid w:val="00B548C1"/>
    <w:rsid w:val="00BD7D3A"/>
    <w:rsid w:val="00BE024C"/>
    <w:rsid w:val="00C26BF7"/>
    <w:rsid w:val="00C37691"/>
    <w:rsid w:val="00CF5AB7"/>
    <w:rsid w:val="00D26231"/>
    <w:rsid w:val="00D97108"/>
    <w:rsid w:val="00DC3A21"/>
    <w:rsid w:val="00E06664"/>
    <w:rsid w:val="00E53965"/>
    <w:rsid w:val="00E67227"/>
    <w:rsid w:val="00EA0FE5"/>
    <w:rsid w:val="00ED356F"/>
    <w:rsid w:val="00F303F7"/>
    <w:rsid w:val="00F34E60"/>
    <w:rsid w:val="00F414D4"/>
    <w:rsid w:val="00FD6F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147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="メイリオ" w:hAnsi="Corbel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footer" w:uiPriority="99"/>
    <w:lsdException w:name="Body Text" w:uiPriority="99"/>
    <w:lsdException w:name="Body Text 2" w:uiPriority="99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pPr>
      <w:outlineLvl w:val="0"/>
    </w:pPr>
    <w:rPr>
      <w:bCs/>
      <w:color w:val="6FA41C"/>
      <w:sz w:val="7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pPr>
      <w:jc w:val="center"/>
      <w:outlineLvl w:val="1"/>
    </w:pPr>
    <w:rPr>
      <w:bCs/>
      <w:color w:val="FFFFFF"/>
      <w:sz w:val="64"/>
      <w:szCs w:val="2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pPr>
      <w:jc w:val="center"/>
      <w:outlineLvl w:val="2"/>
    </w:pPr>
    <w:rPr>
      <w:bCs/>
      <w:color w:val="FFFFFF"/>
      <w:sz w:val="48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pPr>
      <w:spacing w:after="120"/>
      <w:jc w:val="center"/>
      <w:outlineLvl w:val="3"/>
    </w:pPr>
    <w:rPr>
      <w:b/>
      <w:bCs/>
      <w:iCs/>
      <w:color w:val="FFFFFF"/>
      <w:sz w:val="28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pPr>
      <w:spacing w:before="20" w:after="20"/>
      <w:outlineLvl w:val="4"/>
    </w:pPr>
    <w:rPr>
      <w:b/>
      <w:color w:val="FFFFFF"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jc w:val="center"/>
    </w:pPr>
    <w:rPr>
      <w:color w:val="6FA41C"/>
      <w:sz w:val="36"/>
    </w:rPr>
  </w:style>
  <w:style w:type="character" w:customStyle="1" w:styleId="PidipaginaCarattere">
    <w:name w:val="Piè di pagina Carattere"/>
    <w:link w:val="Pidipagina"/>
    <w:uiPriority w:val="99"/>
    <w:rPr>
      <w:color w:val="6FA41C"/>
      <w:sz w:val="36"/>
    </w:rPr>
  </w:style>
  <w:style w:type="paragraph" w:styleId="Titolo">
    <w:name w:val="Title"/>
    <w:basedOn w:val="Normale"/>
    <w:link w:val="TitoloCarattere"/>
    <w:uiPriority w:val="10"/>
    <w:qFormat/>
    <w:pPr>
      <w:jc w:val="center"/>
    </w:pPr>
    <w:rPr>
      <w:color w:val="6FA41C"/>
      <w:sz w:val="64"/>
      <w:szCs w:val="52"/>
    </w:rPr>
  </w:style>
  <w:style w:type="character" w:customStyle="1" w:styleId="TitoloCarattere">
    <w:name w:val="Titolo Carattere"/>
    <w:link w:val="Titolo"/>
    <w:uiPriority w:val="10"/>
    <w:rPr>
      <w:rFonts w:ascii="Corbel" w:eastAsia="メイリオ" w:hAnsi="Corbel" w:cs="Times New Roman"/>
      <w:color w:val="6FA41C"/>
      <w:sz w:val="64"/>
      <w:szCs w:val="52"/>
    </w:rPr>
  </w:style>
  <w:style w:type="paragraph" w:styleId="Sottotitolo">
    <w:name w:val="Subtitle"/>
    <w:basedOn w:val="Normale"/>
    <w:link w:val="SottotitoloCarattere"/>
    <w:uiPriority w:val="11"/>
    <w:qFormat/>
    <w:pPr>
      <w:numPr>
        <w:ilvl w:val="1"/>
      </w:numPr>
      <w:jc w:val="center"/>
    </w:pPr>
    <w:rPr>
      <w:b/>
      <w:iCs/>
      <w:color w:val="7F7F7F"/>
    </w:rPr>
  </w:style>
  <w:style w:type="character" w:customStyle="1" w:styleId="SottotitoloCarattere">
    <w:name w:val="Sottotitolo Carattere"/>
    <w:link w:val="Sottotitolo"/>
    <w:uiPriority w:val="11"/>
    <w:rPr>
      <w:rFonts w:ascii="Corbel" w:eastAsia="メイリオ" w:hAnsi="Corbel" w:cs="Times New Roman"/>
      <w:b/>
      <w:iCs/>
      <w:color w:val="7F7F7F"/>
    </w:rPr>
  </w:style>
  <w:style w:type="character" w:customStyle="1" w:styleId="Titolo1Carattere">
    <w:name w:val="Titolo 1 Carattere"/>
    <w:link w:val="Titolo1"/>
    <w:uiPriority w:val="9"/>
    <w:rPr>
      <w:rFonts w:ascii="Corbel" w:eastAsia="メイリオ" w:hAnsi="Corbel" w:cs="Times New Roman"/>
      <w:bCs/>
      <w:color w:val="6FA41C"/>
      <w:sz w:val="72"/>
      <w:szCs w:val="32"/>
    </w:rPr>
  </w:style>
  <w:style w:type="character" w:customStyle="1" w:styleId="Titolo2Carattere">
    <w:name w:val="Titolo 2 Carattere"/>
    <w:link w:val="Titolo2"/>
    <w:uiPriority w:val="9"/>
    <w:semiHidden/>
    <w:rPr>
      <w:rFonts w:ascii="Corbel" w:eastAsia="メイリオ" w:hAnsi="Corbel" w:cs="Times New Roman"/>
      <w:bCs/>
      <w:color w:val="FFFFFF"/>
      <w:sz w:val="64"/>
      <w:szCs w:val="26"/>
    </w:rPr>
  </w:style>
  <w:style w:type="character" w:customStyle="1" w:styleId="Titolo3Carattere">
    <w:name w:val="Titolo 3 Carattere"/>
    <w:link w:val="Titolo3"/>
    <w:uiPriority w:val="9"/>
    <w:semiHidden/>
    <w:rPr>
      <w:rFonts w:ascii="Corbel" w:eastAsia="メイリオ" w:hAnsi="Corbel" w:cs="Times New Roman"/>
      <w:bCs/>
      <w:color w:val="FFFFFF"/>
      <w:sz w:val="48"/>
    </w:rPr>
  </w:style>
  <w:style w:type="character" w:customStyle="1" w:styleId="Titolo4Carattere">
    <w:name w:val="Titolo 4 Carattere"/>
    <w:link w:val="Titolo4"/>
    <w:uiPriority w:val="9"/>
    <w:semiHidden/>
    <w:rPr>
      <w:rFonts w:ascii="Corbel" w:eastAsia="メイリオ" w:hAnsi="Corbel" w:cs="Times New Roman"/>
      <w:b/>
      <w:bCs/>
      <w:iCs/>
      <w:color w:val="FFFFFF"/>
      <w:sz w:val="28"/>
    </w:rPr>
  </w:style>
  <w:style w:type="character" w:customStyle="1" w:styleId="Titolo5Carattere">
    <w:name w:val="Titolo 5 Carattere"/>
    <w:link w:val="Titolo5"/>
    <w:uiPriority w:val="9"/>
    <w:semiHidden/>
    <w:rPr>
      <w:rFonts w:ascii="Corbel" w:eastAsia="メイリオ" w:hAnsi="Corbel" w:cs="Times New Roman"/>
      <w:b/>
      <w:color w:val="FFFFFF"/>
      <w:sz w:val="22"/>
    </w:rPr>
  </w:style>
  <w:style w:type="paragraph" w:styleId="Corpodeltesto">
    <w:name w:val="Body Text"/>
    <w:basedOn w:val="Normale"/>
    <w:link w:val="CorpodeltestoCarattere"/>
    <w:uiPriority w:val="99"/>
    <w:unhideWhenUsed/>
    <w:pPr>
      <w:spacing w:after="120" w:line="264" w:lineRule="auto"/>
    </w:pPr>
    <w:rPr>
      <w:color w:val="FFFFFF"/>
      <w:sz w:val="22"/>
    </w:rPr>
  </w:style>
  <w:style w:type="character" w:customStyle="1" w:styleId="CorpodeltestoCarattere">
    <w:name w:val="Corpo del testo Carattere"/>
    <w:link w:val="Corpodeltesto"/>
    <w:uiPriority w:val="99"/>
    <w:rPr>
      <w:color w:val="FFFFFF"/>
      <w:sz w:val="22"/>
    </w:rPr>
  </w:style>
  <w:style w:type="paragraph" w:styleId="Corpodeltesto2">
    <w:name w:val="Body Text 2"/>
    <w:basedOn w:val="Corpodeltesto"/>
    <w:link w:val="Corpodeltesto2Carattere"/>
    <w:uiPriority w:val="99"/>
    <w:unhideWhenUsed/>
    <w:pPr>
      <w:spacing w:line="240" w:lineRule="auto"/>
      <w:jc w:val="center"/>
    </w:pPr>
  </w:style>
  <w:style w:type="character" w:customStyle="1" w:styleId="Corpodeltesto2Carattere">
    <w:name w:val="Corpo del testo 2 Carattere"/>
    <w:link w:val="Corpodeltesto2"/>
    <w:uiPriority w:val="99"/>
    <w:rPr>
      <w:color w:val="FFFFFF"/>
      <w:sz w:val="22"/>
    </w:rPr>
  </w:style>
  <w:style w:type="paragraph" w:styleId="Corpodeltesto3">
    <w:name w:val="Body Text 3"/>
    <w:basedOn w:val="Corpodeltesto"/>
    <w:link w:val="Corpodeltesto3Carattere"/>
    <w:uiPriority w:val="99"/>
    <w:unhideWhenUsed/>
    <w:rPr>
      <w:color w:val="7F7F7F"/>
      <w:szCs w:val="16"/>
    </w:rPr>
  </w:style>
  <w:style w:type="character" w:customStyle="1" w:styleId="Corpodeltesto3Carattere">
    <w:name w:val="Corpo del testo 3 Carattere"/>
    <w:link w:val="Corpodeltesto3"/>
    <w:uiPriority w:val="99"/>
    <w:rPr>
      <w:color w:val="7F7F7F"/>
      <w:sz w:val="22"/>
      <w:szCs w:val="16"/>
    </w:rPr>
  </w:style>
  <w:style w:type="paragraph" w:customStyle="1" w:styleId="ContactDetails">
    <w:name w:val="Contact Details"/>
    <w:basedOn w:val="Normale"/>
    <w:link w:val="ContactDetailsChar"/>
    <w:qFormat/>
    <w:pPr>
      <w:spacing w:after="240"/>
      <w:jc w:val="center"/>
    </w:pPr>
    <w:rPr>
      <w:color w:val="7F7F7F"/>
      <w:sz w:val="22"/>
    </w:rPr>
  </w:style>
  <w:style w:type="character" w:customStyle="1" w:styleId="ContactDetailsChar">
    <w:name w:val="Contact Details Char"/>
    <w:link w:val="ContactDetails"/>
    <w:rPr>
      <w:color w:val="7F7F7F"/>
      <w:sz w:val="22"/>
    </w:rPr>
  </w:style>
  <w:style w:type="paragraph" w:styleId="Primorientrocorpodeltesto2">
    <w:name w:val="Body Text First Indent 2"/>
    <w:basedOn w:val="ContactDetails"/>
    <w:link w:val="Primorientrocorpodeltesto2Carattere"/>
    <w:uiPriority w:val="99"/>
    <w:semiHidden/>
    <w:unhideWhenUsed/>
    <w:pPr>
      <w:spacing w:after="0"/>
      <w:ind w:firstLine="360"/>
    </w:pPr>
  </w:style>
  <w:style w:type="character" w:customStyle="1" w:styleId="Primorientrocorpodeltesto2Carattere">
    <w:name w:val="Primo rientro corpo del testo 2 Carattere"/>
    <w:link w:val="Primorientrocorpodeltesto2"/>
    <w:uiPriority w:val="99"/>
    <w:semiHidden/>
    <w:rPr>
      <w:color w:val="7F7F7F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="メイリオ" w:hAnsi="Corbel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footer" w:uiPriority="99"/>
    <w:lsdException w:name="Body Text" w:uiPriority="99"/>
    <w:lsdException w:name="Body Text 2" w:uiPriority="99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pPr>
      <w:outlineLvl w:val="0"/>
    </w:pPr>
    <w:rPr>
      <w:bCs/>
      <w:color w:val="6FA41C"/>
      <w:sz w:val="7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pPr>
      <w:jc w:val="center"/>
      <w:outlineLvl w:val="1"/>
    </w:pPr>
    <w:rPr>
      <w:bCs/>
      <w:color w:val="FFFFFF"/>
      <w:sz w:val="64"/>
      <w:szCs w:val="2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pPr>
      <w:jc w:val="center"/>
      <w:outlineLvl w:val="2"/>
    </w:pPr>
    <w:rPr>
      <w:bCs/>
      <w:color w:val="FFFFFF"/>
      <w:sz w:val="48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pPr>
      <w:spacing w:after="120"/>
      <w:jc w:val="center"/>
      <w:outlineLvl w:val="3"/>
    </w:pPr>
    <w:rPr>
      <w:b/>
      <w:bCs/>
      <w:iCs/>
      <w:color w:val="FFFFFF"/>
      <w:sz w:val="28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pPr>
      <w:spacing w:before="20" w:after="20"/>
      <w:outlineLvl w:val="4"/>
    </w:pPr>
    <w:rPr>
      <w:b/>
      <w:color w:val="FFFFFF"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jc w:val="center"/>
    </w:pPr>
    <w:rPr>
      <w:color w:val="6FA41C"/>
      <w:sz w:val="36"/>
    </w:rPr>
  </w:style>
  <w:style w:type="character" w:customStyle="1" w:styleId="PidipaginaCarattere">
    <w:name w:val="Piè di pagina Carattere"/>
    <w:link w:val="Pidipagina"/>
    <w:uiPriority w:val="99"/>
    <w:rPr>
      <w:color w:val="6FA41C"/>
      <w:sz w:val="36"/>
    </w:rPr>
  </w:style>
  <w:style w:type="paragraph" w:styleId="Titolo">
    <w:name w:val="Title"/>
    <w:basedOn w:val="Normale"/>
    <w:link w:val="TitoloCarattere"/>
    <w:uiPriority w:val="10"/>
    <w:qFormat/>
    <w:pPr>
      <w:jc w:val="center"/>
    </w:pPr>
    <w:rPr>
      <w:color w:val="6FA41C"/>
      <w:sz w:val="64"/>
      <w:szCs w:val="52"/>
    </w:rPr>
  </w:style>
  <w:style w:type="character" w:customStyle="1" w:styleId="TitoloCarattere">
    <w:name w:val="Titolo Carattere"/>
    <w:link w:val="Titolo"/>
    <w:uiPriority w:val="10"/>
    <w:rPr>
      <w:rFonts w:ascii="Corbel" w:eastAsia="メイリオ" w:hAnsi="Corbel" w:cs="Times New Roman"/>
      <w:color w:val="6FA41C"/>
      <w:sz w:val="64"/>
      <w:szCs w:val="52"/>
    </w:rPr>
  </w:style>
  <w:style w:type="paragraph" w:styleId="Sottotitolo">
    <w:name w:val="Subtitle"/>
    <w:basedOn w:val="Normale"/>
    <w:link w:val="SottotitoloCarattere"/>
    <w:uiPriority w:val="11"/>
    <w:qFormat/>
    <w:pPr>
      <w:numPr>
        <w:ilvl w:val="1"/>
      </w:numPr>
      <w:jc w:val="center"/>
    </w:pPr>
    <w:rPr>
      <w:b/>
      <w:iCs/>
      <w:color w:val="7F7F7F"/>
    </w:rPr>
  </w:style>
  <w:style w:type="character" w:customStyle="1" w:styleId="SottotitoloCarattere">
    <w:name w:val="Sottotitolo Carattere"/>
    <w:link w:val="Sottotitolo"/>
    <w:uiPriority w:val="11"/>
    <w:rPr>
      <w:rFonts w:ascii="Corbel" w:eastAsia="メイリオ" w:hAnsi="Corbel" w:cs="Times New Roman"/>
      <w:b/>
      <w:iCs/>
      <w:color w:val="7F7F7F"/>
    </w:rPr>
  </w:style>
  <w:style w:type="character" w:customStyle="1" w:styleId="Titolo1Carattere">
    <w:name w:val="Titolo 1 Carattere"/>
    <w:link w:val="Titolo1"/>
    <w:uiPriority w:val="9"/>
    <w:rPr>
      <w:rFonts w:ascii="Corbel" w:eastAsia="メイリオ" w:hAnsi="Corbel" w:cs="Times New Roman"/>
      <w:bCs/>
      <w:color w:val="6FA41C"/>
      <w:sz w:val="72"/>
      <w:szCs w:val="32"/>
    </w:rPr>
  </w:style>
  <w:style w:type="character" w:customStyle="1" w:styleId="Titolo2Carattere">
    <w:name w:val="Titolo 2 Carattere"/>
    <w:link w:val="Titolo2"/>
    <w:uiPriority w:val="9"/>
    <w:semiHidden/>
    <w:rPr>
      <w:rFonts w:ascii="Corbel" w:eastAsia="メイリオ" w:hAnsi="Corbel" w:cs="Times New Roman"/>
      <w:bCs/>
      <w:color w:val="FFFFFF"/>
      <w:sz w:val="64"/>
      <w:szCs w:val="26"/>
    </w:rPr>
  </w:style>
  <w:style w:type="character" w:customStyle="1" w:styleId="Titolo3Carattere">
    <w:name w:val="Titolo 3 Carattere"/>
    <w:link w:val="Titolo3"/>
    <w:uiPriority w:val="9"/>
    <w:semiHidden/>
    <w:rPr>
      <w:rFonts w:ascii="Corbel" w:eastAsia="メイリオ" w:hAnsi="Corbel" w:cs="Times New Roman"/>
      <w:bCs/>
      <w:color w:val="FFFFFF"/>
      <w:sz w:val="48"/>
    </w:rPr>
  </w:style>
  <w:style w:type="character" w:customStyle="1" w:styleId="Titolo4Carattere">
    <w:name w:val="Titolo 4 Carattere"/>
    <w:link w:val="Titolo4"/>
    <w:uiPriority w:val="9"/>
    <w:semiHidden/>
    <w:rPr>
      <w:rFonts w:ascii="Corbel" w:eastAsia="メイリオ" w:hAnsi="Corbel" w:cs="Times New Roman"/>
      <w:b/>
      <w:bCs/>
      <w:iCs/>
      <w:color w:val="FFFFFF"/>
      <w:sz w:val="28"/>
    </w:rPr>
  </w:style>
  <w:style w:type="character" w:customStyle="1" w:styleId="Titolo5Carattere">
    <w:name w:val="Titolo 5 Carattere"/>
    <w:link w:val="Titolo5"/>
    <w:uiPriority w:val="9"/>
    <w:semiHidden/>
    <w:rPr>
      <w:rFonts w:ascii="Corbel" w:eastAsia="メイリオ" w:hAnsi="Corbel" w:cs="Times New Roman"/>
      <w:b/>
      <w:color w:val="FFFFFF"/>
      <w:sz w:val="22"/>
    </w:rPr>
  </w:style>
  <w:style w:type="paragraph" w:styleId="Corpodeltesto">
    <w:name w:val="Body Text"/>
    <w:basedOn w:val="Normale"/>
    <w:link w:val="CorpodeltestoCarattere"/>
    <w:uiPriority w:val="99"/>
    <w:unhideWhenUsed/>
    <w:pPr>
      <w:spacing w:after="120" w:line="264" w:lineRule="auto"/>
    </w:pPr>
    <w:rPr>
      <w:color w:val="FFFFFF"/>
      <w:sz w:val="22"/>
    </w:rPr>
  </w:style>
  <w:style w:type="character" w:customStyle="1" w:styleId="CorpodeltestoCarattere">
    <w:name w:val="Corpo del testo Carattere"/>
    <w:link w:val="Corpodeltesto"/>
    <w:uiPriority w:val="99"/>
    <w:rPr>
      <w:color w:val="FFFFFF"/>
      <w:sz w:val="22"/>
    </w:rPr>
  </w:style>
  <w:style w:type="paragraph" w:styleId="Corpodeltesto2">
    <w:name w:val="Body Text 2"/>
    <w:basedOn w:val="Corpodeltesto"/>
    <w:link w:val="Corpodeltesto2Carattere"/>
    <w:uiPriority w:val="99"/>
    <w:unhideWhenUsed/>
    <w:pPr>
      <w:spacing w:line="240" w:lineRule="auto"/>
      <w:jc w:val="center"/>
    </w:pPr>
  </w:style>
  <w:style w:type="character" w:customStyle="1" w:styleId="Corpodeltesto2Carattere">
    <w:name w:val="Corpo del testo 2 Carattere"/>
    <w:link w:val="Corpodeltesto2"/>
    <w:uiPriority w:val="99"/>
    <w:rPr>
      <w:color w:val="FFFFFF"/>
      <w:sz w:val="22"/>
    </w:rPr>
  </w:style>
  <w:style w:type="paragraph" w:styleId="Corpodeltesto3">
    <w:name w:val="Body Text 3"/>
    <w:basedOn w:val="Corpodeltesto"/>
    <w:link w:val="Corpodeltesto3Carattere"/>
    <w:uiPriority w:val="99"/>
    <w:unhideWhenUsed/>
    <w:rPr>
      <w:color w:val="7F7F7F"/>
      <w:szCs w:val="16"/>
    </w:rPr>
  </w:style>
  <w:style w:type="character" w:customStyle="1" w:styleId="Corpodeltesto3Carattere">
    <w:name w:val="Corpo del testo 3 Carattere"/>
    <w:link w:val="Corpodeltesto3"/>
    <w:uiPriority w:val="99"/>
    <w:rPr>
      <w:color w:val="7F7F7F"/>
      <w:sz w:val="22"/>
      <w:szCs w:val="16"/>
    </w:rPr>
  </w:style>
  <w:style w:type="paragraph" w:customStyle="1" w:styleId="ContactDetails">
    <w:name w:val="Contact Details"/>
    <w:basedOn w:val="Normale"/>
    <w:link w:val="ContactDetailsChar"/>
    <w:qFormat/>
    <w:pPr>
      <w:spacing w:after="240"/>
      <w:jc w:val="center"/>
    </w:pPr>
    <w:rPr>
      <w:color w:val="7F7F7F"/>
      <w:sz w:val="22"/>
    </w:rPr>
  </w:style>
  <w:style w:type="character" w:customStyle="1" w:styleId="ContactDetailsChar">
    <w:name w:val="Contact Details Char"/>
    <w:link w:val="ContactDetails"/>
    <w:rPr>
      <w:color w:val="7F7F7F"/>
      <w:sz w:val="22"/>
    </w:rPr>
  </w:style>
  <w:style w:type="paragraph" w:styleId="Primorientrocorpodeltesto2">
    <w:name w:val="Body Text First Indent 2"/>
    <w:basedOn w:val="ContactDetails"/>
    <w:link w:val="Primorientrocorpodeltesto2Carattere"/>
    <w:uiPriority w:val="99"/>
    <w:semiHidden/>
    <w:unhideWhenUsed/>
    <w:pPr>
      <w:spacing w:after="0"/>
      <w:ind w:firstLine="360"/>
    </w:pPr>
  </w:style>
  <w:style w:type="character" w:customStyle="1" w:styleId="Primorientrocorpodeltesto2Carattere">
    <w:name w:val="Primo rientro corpo del testo 2 Carattere"/>
    <w:link w:val="Primorientrocorpodeltesto2"/>
    <w:uiPriority w:val="99"/>
    <w:semiHidden/>
    <w:rPr>
      <w:color w:val="7F7F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lli:Visualizzazione%20Layout%20di%20pubblicazione:Brochure:Brochure%20tre%20parti%20flusso.dotx" TargetMode="External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tre parti flusso.dotx</Template>
  <TotalTime>60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 ponte tresa</dc:creator>
  <cp:keywords/>
  <dc:description/>
  <cp:lastModifiedBy>se ponte tresa</cp:lastModifiedBy>
  <cp:revision>10</cp:revision>
  <cp:lastPrinted>2007-09-24T12:24:00Z</cp:lastPrinted>
  <dcterms:created xsi:type="dcterms:W3CDTF">2012-11-10T03:05:00Z</dcterms:created>
  <dcterms:modified xsi:type="dcterms:W3CDTF">2012-11-17T05:15:00Z</dcterms:modified>
  <cp:category/>
</cp:coreProperties>
</file>